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A84D" w14:textId="780877AC" w:rsidR="000562E7" w:rsidRPr="00CA3FD2" w:rsidRDefault="000562E7" w:rsidP="004C223C">
      <w:pPr>
        <w:rPr>
          <w:rFonts w:ascii="Roboto" w:hAnsi="Roboto" w:cs="Arial"/>
          <w:b/>
          <w:bCs/>
          <w:sz w:val="20"/>
          <w:szCs w:val="20"/>
          <w:u w:val="single"/>
        </w:rPr>
      </w:pPr>
      <w:r w:rsidRPr="00CA3FD2">
        <w:rPr>
          <w:rFonts w:ascii="Roboto" w:hAnsi="Roboto" w:cs="Arial"/>
          <w:b/>
          <w:bCs/>
          <w:sz w:val="20"/>
          <w:szCs w:val="20"/>
          <w:u w:val="single"/>
        </w:rPr>
        <w:t>DECLARACIÓ DE RESPONSABILITAT</w:t>
      </w:r>
      <w:r w:rsidR="00F91616">
        <w:rPr>
          <w:rFonts w:ascii="Roboto" w:hAnsi="Roboto" w:cs="Arial"/>
          <w:b/>
          <w:bCs/>
          <w:sz w:val="20"/>
          <w:szCs w:val="20"/>
          <w:u w:val="single"/>
        </w:rPr>
        <w:t>. PROGRAMA D’ALIMENTS</w:t>
      </w:r>
    </w:p>
    <w:p w14:paraId="4229E618" w14:textId="0CABD327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p w14:paraId="36D04933" w14:textId="77777777" w:rsidR="004C223C" w:rsidRPr="00CA3FD2" w:rsidRDefault="004C223C" w:rsidP="004C223C">
      <w:pPr>
        <w:rPr>
          <w:rFonts w:ascii="Roboto" w:hAnsi="Roboto" w:cs="Arial"/>
          <w:sz w:val="20"/>
          <w:szCs w:val="20"/>
        </w:rPr>
      </w:pPr>
    </w:p>
    <w:p w14:paraId="5DFD0717" w14:textId="3C4D9D39" w:rsidR="00D947C4" w:rsidRDefault="00D947C4" w:rsidP="009D64D7">
      <w:pPr>
        <w:tabs>
          <w:tab w:val="left" w:pos="5954"/>
          <w:tab w:val="left" w:pos="9781"/>
        </w:tabs>
        <w:rPr>
          <w:rFonts w:ascii="Roboto" w:hAnsi="Roboto"/>
          <w:sz w:val="20"/>
          <w:szCs w:val="18"/>
        </w:rPr>
      </w:pPr>
      <w:r w:rsidRPr="00577858">
        <w:rPr>
          <w:rFonts w:ascii="Roboto" w:hAnsi="Roboto"/>
          <w:sz w:val="20"/>
          <w:szCs w:val="18"/>
        </w:rPr>
        <w:t>El/La Sr/Sra.</w:t>
      </w:r>
      <w:r>
        <w:rPr>
          <w:rFonts w:ascii="Roboto" w:hAnsi="Roboto"/>
          <w:sz w:val="20"/>
          <w:szCs w:val="18"/>
        </w:rPr>
        <w:t xml:space="preserve"> </w:t>
      </w:r>
      <w:r w:rsidRPr="00D947C4">
        <w:rPr>
          <w:rFonts w:ascii="Roboto" w:hAnsi="Roboto"/>
          <w:sz w:val="20"/>
          <w:szCs w:val="18"/>
          <w:u w:val="single"/>
        </w:rPr>
        <w:fldChar w:fldCharType="begin">
          <w:ffData>
            <w:name w:val="Texto3"/>
            <w:enabled/>
            <w:calcOnExit w:val="0"/>
            <w:textInput>
              <w:maxLength w:val="75"/>
            </w:textInput>
          </w:ffData>
        </w:fldChar>
      </w:r>
      <w:bookmarkStart w:id="0" w:name="Texto3"/>
      <w:r w:rsidRPr="00D947C4">
        <w:rPr>
          <w:rFonts w:ascii="Roboto" w:hAnsi="Roboto"/>
          <w:sz w:val="20"/>
          <w:szCs w:val="18"/>
          <w:u w:val="single"/>
        </w:rPr>
        <w:instrText xml:space="preserve"> FORMTEXT </w:instrText>
      </w:r>
      <w:r w:rsidRPr="00D947C4">
        <w:rPr>
          <w:rFonts w:ascii="Roboto" w:hAnsi="Roboto"/>
          <w:sz w:val="20"/>
          <w:szCs w:val="18"/>
          <w:u w:val="single"/>
        </w:rPr>
      </w:r>
      <w:r w:rsidRPr="00D947C4">
        <w:rPr>
          <w:rFonts w:ascii="Roboto" w:hAnsi="Roboto"/>
          <w:sz w:val="20"/>
          <w:szCs w:val="18"/>
          <w:u w:val="single"/>
        </w:rPr>
        <w:fldChar w:fldCharType="separate"/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Pr="00D947C4">
        <w:rPr>
          <w:rFonts w:ascii="Roboto" w:hAnsi="Roboto"/>
          <w:sz w:val="20"/>
          <w:szCs w:val="18"/>
          <w:u w:val="single"/>
        </w:rPr>
        <w:fldChar w:fldCharType="end"/>
      </w:r>
      <w:bookmarkEnd w:id="0"/>
      <w:r w:rsidRPr="00D947C4">
        <w:rPr>
          <w:rFonts w:ascii="Roboto" w:hAnsi="Roboto"/>
          <w:sz w:val="20"/>
          <w:szCs w:val="18"/>
          <w:u w:val="single"/>
        </w:rPr>
        <w:tab/>
      </w:r>
      <w:r w:rsidRPr="00577858">
        <w:rPr>
          <w:rFonts w:ascii="Roboto" w:hAnsi="Roboto"/>
          <w:sz w:val="20"/>
          <w:szCs w:val="18"/>
        </w:rPr>
        <w:t>amb DNI/NIE</w:t>
      </w:r>
      <w:r>
        <w:rPr>
          <w:rFonts w:ascii="Roboto" w:hAnsi="Roboto"/>
          <w:sz w:val="20"/>
          <w:szCs w:val="18"/>
        </w:rPr>
        <w:t xml:space="preserve"> </w:t>
      </w:r>
      <w:r w:rsidRPr="009D64D7">
        <w:rPr>
          <w:rFonts w:ascii="Roboto" w:hAnsi="Roboto"/>
          <w:sz w:val="20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Pr="009D64D7">
        <w:rPr>
          <w:rFonts w:ascii="Roboto" w:hAnsi="Roboto"/>
          <w:sz w:val="20"/>
          <w:szCs w:val="18"/>
          <w:u w:val="single"/>
        </w:rPr>
        <w:instrText xml:space="preserve"> FORMTEXT </w:instrText>
      </w:r>
      <w:r w:rsidRPr="009D64D7">
        <w:rPr>
          <w:rFonts w:ascii="Roboto" w:hAnsi="Roboto"/>
          <w:sz w:val="20"/>
          <w:szCs w:val="18"/>
          <w:u w:val="single"/>
        </w:rPr>
      </w:r>
      <w:r w:rsidRPr="009D64D7">
        <w:rPr>
          <w:rFonts w:ascii="Roboto" w:hAnsi="Roboto"/>
          <w:sz w:val="20"/>
          <w:szCs w:val="18"/>
          <w:u w:val="single"/>
        </w:rPr>
        <w:fldChar w:fldCharType="separate"/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="008B13B0">
        <w:rPr>
          <w:rFonts w:ascii="Roboto" w:hAnsi="Roboto"/>
          <w:sz w:val="20"/>
          <w:szCs w:val="18"/>
          <w:u w:val="single"/>
        </w:rPr>
        <w:t> </w:t>
      </w:r>
      <w:r w:rsidRPr="009D64D7">
        <w:rPr>
          <w:rFonts w:ascii="Roboto" w:hAnsi="Roboto"/>
          <w:sz w:val="20"/>
          <w:szCs w:val="18"/>
          <w:u w:val="single"/>
        </w:rPr>
        <w:fldChar w:fldCharType="end"/>
      </w:r>
      <w:r w:rsidR="009D64D7">
        <w:rPr>
          <w:rFonts w:ascii="Roboto" w:hAnsi="Roboto"/>
          <w:sz w:val="20"/>
          <w:szCs w:val="18"/>
          <w:u w:val="single"/>
        </w:rPr>
        <w:tab/>
      </w:r>
    </w:p>
    <w:p w14:paraId="4F05F324" w14:textId="42CF2FDF" w:rsidR="00D947C4" w:rsidRPr="00577858" w:rsidRDefault="00D947C4" w:rsidP="009D64D7">
      <w:pPr>
        <w:tabs>
          <w:tab w:val="left" w:pos="9781"/>
        </w:tabs>
        <w:rPr>
          <w:rFonts w:ascii="Roboto" w:hAnsi="Roboto"/>
          <w:sz w:val="20"/>
          <w:szCs w:val="18"/>
        </w:rPr>
      </w:pPr>
      <w:r w:rsidRPr="00577858">
        <w:rPr>
          <w:rFonts w:ascii="Roboto" w:hAnsi="Roboto"/>
          <w:sz w:val="20"/>
          <w:szCs w:val="18"/>
        </w:rPr>
        <w:t>i domicili a</w:t>
      </w:r>
      <w:r>
        <w:rPr>
          <w:rFonts w:ascii="Roboto" w:hAnsi="Roboto"/>
          <w:sz w:val="20"/>
          <w:szCs w:val="18"/>
        </w:rPr>
        <w:t xml:space="preserve"> </w:t>
      </w:r>
      <w:r>
        <w:rPr>
          <w:rFonts w:ascii="Roboto" w:hAnsi="Roboto"/>
          <w:sz w:val="20"/>
          <w:szCs w:val="18"/>
        </w:rPr>
        <w:fldChar w:fldCharType="begin">
          <w:ffData>
            <w:name w:val="Texto3"/>
            <w:enabled/>
            <w:calcOnExit w:val="0"/>
            <w:textInput>
              <w:maxLength w:val="75"/>
            </w:textInput>
          </w:ffData>
        </w:fldChar>
      </w:r>
      <w:r>
        <w:rPr>
          <w:rFonts w:ascii="Roboto" w:hAnsi="Roboto"/>
          <w:sz w:val="20"/>
          <w:szCs w:val="18"/>
        </w:rPr>
        <w:instrText xml:space="preserve"> FORMTEXT </w:instrText>
      </w:r>
      <w:r>
        <w:rPr>
          <w:rFonts w:ascii="Roboto" w:hAnsi="Roboto"/>
          <w:sz w:val="20"/>
          <w:szCs w:val="18"/>
        </w:rPr>
      </w:r>
      <w:r>
        <w:rPr>
          <w:rFonts w:ascii="Roboto" w:hAnsi="Roboto"/>
          <w:sz w:val="20"/>
          <w:szCs w:val="18"/>
        </w:rPr>
        <w:fldChar w:fldCharType="separate"/>
      </w:r>
      <w:r w:rsidR="008B13B0">
        <w:rPr>
          <w:rFonts w:ascii="Roboto" w:hAnsi="Roboto"/>
          <w:sz w:val="20"/>
          <w:szCs w:val="18"/>
        </w:rPr>
        <w:t> </w:t>
      </w:r>
      <w:r w:rsidR="008B13B0">
        <w:rPr>
          <w:rFonts w:ascii="Roboto" w:hAnsi="Roboto"/>
          <w:sz w:val="20"/>
          <w:szCs w:val="18"/>
        </w:rPr>
        <w:t> </w:t>
      </w:r>
      <w:r w:rsidR="008B13B0">
        <w:rPr>
          <w:rFonts w:ascii="Roboto" w:hAnsi="Roboto"/>
          <w:sz w:val="20"/>
          <w:szCs w:val="18"/>
        </w:rPr>
        <w:t> </w:t>
      </w:r>
      <w:r w:rsidR="008B13B0">
        <w:rPr>
          <w:rFonts w:ascii="Roboto" w:hAnsi="Roboto"/>
          <w:sz w:val="20"/>
          <w:szCs w:val="18"/>
        </w:rPr>
        <w:t> </w:t>
      </w:r>
      <w:r w:rsidR="008B13B0">
        <w:rPr>
          <w:rFonts w:ascii="Roboto" w:hAnsi="Roboto"/>
          <w:sz w:val="20"/>
          <w:szCs w:val="18"/>
        </w:rPr>
        <w:t> </w:t>
      </w:r>
      <w:r>
        <w:rPr>
          <w:rFonts w:ascii="Roboto" w:hAnsi="Roboto"/>
          <w:sz w:val="20"/>
          <w:szCs w:val="18"/>
        </w:rPr>
        <w:fldChar w:fldCharType="end"/>
      </w:r>
      <w:r w:rsidR="009D64D7" w:rsidRPr="009D64D7">
        <w:rPr>
          <w:rFonts w:ascii="Roboto" w:hAnsi="Roboto"/>
          <w:sz w:val="20"/>
          <w:szCs w:val="18"/>
          <w:u w:val="single"/>
        </w:rPr>
        <w:tab/>
      </w:r>
    </w:p>
    <w:p w14:paraId="5C6CF8B0" w14:textId="21233034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p w14:paraId="5B8D6D33" w14:textId="77777777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p w14:paraId="5BA321A1" w14:textId="77777777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  <w:r w:rsidRPr="00CA3FD2">
        <w:rPr>
          <w:rFonts w:ascii="Roboto" w:hAnsi="Roboto" w:cs="Arial"/>
          <w:b/>
          <w:bCs/>
          <w:sz w:val="20"/>
          <w:szCs w:val="20"/>
        </w:rPr>
        <w:t>Declaro</w:t>
      </w:r>
      <w:r w:rsidRPr="00CA3FD2">
        <w:rPr>
          <w:rFonts w:ascii="Roboto" w:hAnsi="Roboto" w:cs="Arial"/>
          <w:sz w:val="20"/>
          <w:szCs w:val="20"/>
        </w:rPr>
        <w:t xml:space="preserve"> sota la seva responsabilitat:</w:t>
      </w:r>
    </w:p>
    <w:p w14:paraId="1C4E111B" w14:textId="77777777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p w14:paraId="79F2F6B2" w14:textId="3F95A284" w:rsidR="000562E7" w:rsidRPr="00CA3FD2" w:rsidRDefault="000562E7" w:rsidP="004C223C">
      <w:pPr>
        <w:pStyle w:val="Prrafodelista"/>
        <w:numPr>
          <w:ilvl w:val="0"/>
          <w:numId w:val="35"/>
        </w:numPr>
        <w:jc w:val="both"/>
        <w:rPr>
          <w:rFonts w:ascii="Roboto" w:hAnsi="Roboto" w:cs="Arial"/>
          <w:sz w:val="20"/>
          <w:szCs w:val="20"/>
        </w:rPr>
      </w:pPr>
      <w:r w:rsidRPr="00CA3FD2">
        <w:rPr>
          <w:rFonts w:ascii="Roboto" w:hAnsi="Roboto" w:cs="Arial"/>
          <w:sz w:val="20"/>
          <w:szCs w:val="20"/>
        </w:rPr>
        <w:t>Que no he rebut ajudes pel mateix destí d’altre organisme, públic o privat. En cas contrari, indicar quines s’ha sol·licitat i l’import de les rebudes.</w:t>
      </w:r>
    </w:p>
    <w:p w14:paraId="05B47612" w14:textId="02AF915D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6662"/>
        <w:gridCol w:w="2405"/>
      </w:tblGrid>
      <w:tr w:rsidR="004C223C" w:rsidRPr="00CA3FD2" w14:paraId="5BBE3851" w14:textId="77777777" w:rsidTr="004C223C">
        <w:tc>
          <w:tcPr>
            <w:tcW w:w="6662" w:type="dxa"/>
            <w:shd w:val="clear" w:color="auto" w:fill="E7E6E6" w:themeFill="background2"/>
          </w:tcPr>
          <w:p w14:paraId="0A776046" w14:textId="3E87EDF8" w:rsidR="004C223C" w:rsidRPr="00CA3FD2" w:rsidRDefault="004C223C" w:rsidP="004C223C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  <w:t>Subvenció sol·licitada</w:t>
            </w:r>
          </w:p>
        </w:tc>
        <w:tc>
          <w:tcPr>
            <w:tcW w:w="2405" w:type="dxa"/>
            <w:shd w:val="clear" w:color="auto" w:fill="E7E6E6" w:themeFill="background2"/>
          </w:tcPr>
          <w:p w14:paraId="20B50645" w14:textId="447CCC1F" w:rsidR="004C223C" w:rsidRPr="00CA3FD2" w:rsidRDefault="004C223C" w:rsidP="004C223C">
            <w:pPr>
              <w:jc w:val="right"/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  <w:t>Import rebut</w:t>
            </w:r>
          </w:p>
        </w:tc>
      </w:tr>
      <w:tr w:rsidR="004C223C" w:rsidRPr="00CA3FD2" w14:paraId="51BCFDB5" w14:textId="77777777" w:rsidTr="004C223C">
        <w:tc>
          <w:tcPr>
            <w:tcW w:w="6662" w:type="dxa"/>
          </w:tcPr>
          <w:p w14:paraId="2B835E8F" w14:textId="7674EFC0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  <w:tc>
          <w:tcPr>
            <w:tcW w:w="2405" w:type="dxa"/>
          </w:tcPr>
          <w:p w14:paraId="69CF5356" w14:textId="783DC597" w:rsidR="004C223C" w:rsidRPr="00CA3FD2" w:rsidRDefault="004C223C" w:rsidP="004C223C">
            <w:pPr>
              <w:jc w:val="right"/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 xml:space="preserve"> €</w:t>
            </w:r>
          </w:p>
        </w:tc>
      </w:tr>
      <w:tr w:rsidR="004C223C" w:rsidRPr="00CA3FD2" w14:paraId="62503D5B" w14:textId="77777777" w:rsidTr="004C223C">
        <w:tc>
          <w:tcPr>
            <w:tcW w:w="6662" w:type="dxa"/>
          </w:tcPr>
          <w:p w14:paraId="5A5DDF12" w14:textId="7F1E7F40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  <w:tc>
          <w:tcPr>
            <w:tcW w:w="2405" w:type="dxa"/>
          </w:tcPr>
          <w:p w14:paraId="5E4398F8" w14:textId="7F032C89" w:rsidR="004C223C" w:rsidRPr="00CA3FD2" w:rsidRDefault="004C223C" w:rsidP="004C223C">
            <w:pPr>
              <w:jc w:val="right"/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 xml:space="preserve"> €</w:t>
            </w:r>
          </w:p>
        </w:tc>
      </w:tr>
      <w:tr w:rsidR="004C223C" w:rsidRPr="00CA3FD2" w14:paraId="4938131F" w14:textId="77777777" w:rsidTr="004C223C">
        <w:tc>
          <w:tcPr>
            <w:tcW w:w="6662" w:type="dxa"/>
          </w:tcPr>
          <w:p w14:paraId="3B4EAF0A" w14:textId="5004A6AC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  <w:tc>
          <w:tcPr>
            <w:tcW w:w="2405" w:type="dxa"/>
          </w:tcPr>
          <w:p w14:paraId="549DEA73" w14:textId="5715C5C0" w:rsidR="004C223C" w:rsidRPr="00CA3FD2" w:rsidRDefault="004C223C" w:rsidP="004C223C">
            <w:pPr>
              <w:jc w:val="right"/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 xml:space="preserve"> €</w:t>
            </w:r>
          </w:p>
        </w:tc>
      </w:tr>
    </w:tbl>
    <w:p w14:paraId="40A5E87E" w14:textId="77777777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p w14:paraId="37D4F4DA" w14:textId="77777777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p w14:paraId="24D63DB9" w14:textId="6859A97A" w:rsidR="000562E7" w:rsidRPr="00CA3FD2" w:rsidRDefault="000562E7" w:rsidP="004C223C">
      <w:pPr>
        <w:pStyle w:val="Prrafodelista"/>
        <w:numPr>
          <w:ilvl w:val="0"/>
          <w:numId w:val="35"/>
        </w:numPr>
        <w:jc w:val="both"/>
        <w:rPr>
          <w:rFonts w:ascii="Roboto" w:hAnsi="Roboto" w:cs="Arial"/>
          <w:sz w:val="20"/>
          <w:szCs w:val="20"/>
        </w:rPr>
      </w:pPr>
      <w:r w:rsidRPr="00CA3FD2">
        <w:rPr>
          <w:rFonts w:ascii="Roboto" w:hAnsi="Roboto" w:cs="Arial"/>
          <w:sz w:val="20"/>
          <w:szCs w:val="20"/>
        </w:rPr>
        <w:t>Que no posseeixo béns</w:t>
      </w:r>
      <w:r w:rsidR="001407EE">
        <w:rPr>
          <w:rFonts w:ascii="Roboto" w:hAnsi="Roboto" w:cs="Arial"/>
          <w:sz w:val="20"/>
          <w:szCs w:val="20"/>
        </w:rPr>
        <w:t xml:space="preserve"> mobles o</w:t>
      </w:r>
      <w:r w:rsidRPr="00CA3FD2">
        <w:rPr>
          <w:rFonts w:ascii="Roboto" w:hAnsi="Roboto" w:cs="Arial"/>
          <w:sz w:val="20"/>
          <w:szCs w:val="20"/>
        </w:rPr>
        <w:t xml:space="preserve"> immobles, diferents de l’habitatge habitual, sobre els que es tingui un dret de propietat, possessió,</w:t>
      </w:r>
      <w:r w:rsidR="004C223C" w:rsidRPr="00CA3FD2">
        <w:rPr>
          <w:rFonts w:ascii="Roboto" w:hAnsi="Roboto" w:cs="Arial"/>
          <w:sz w:val="20"/>
          <w:szCs w:val="20"/>
        </w:rPr>
        <w:t xml:space="preserve"> </w:t>
      </w:r>
      <w:r w:rsidRPr="00CA3FD2">
        <w:rPr>
          <w:rFonts w:ascii="Roboto" w:hAnsi="Roboto" w:cs="Arial"/>
          <w:sz w:val="20"/>
          <w:szCs w:val="20"/>
        </w:rPr>
        <w:t>usdefruit o qualsevol altre que, per les seves característiques, valoració, possibilitat d’explotació o venda, indiqui</w:t>
      </w:r>
      <w:r w:rsidR="004C223C" w:rsidRPr="00CA3FD2">
        <w:rPr>
          <w:rFonts w:ascii="Roboto" w:hAnsi="Roboto" w:cs="Arial"/>
          <w:sz w:val="20"/>
          <w:szCs w:val="20"/>
        </w:rPr>
        <w:t xml:space="preserve"> </w:t>
      </w:r>
      <w:r w:rsidRPr="00CA3FD2">
        <w:rPr>
          <w:rFonts w:ascii="Roboto" w:hAnsi="Roboto" w:cs="Arial"/>
          <w:sz w:val="20"/>
          <w:szCs w:val="20"/>
        </w:rPr>
        <w:t>l’existència de mitjans suficients per atendre la necessitat per a la qual es sol·licita l’ajuda. En cas contrari, indicar quins.</w:t>
      </w:r>
    </w:p>
    <w:p w14:paraId="4A0AB12E" w14:textId="77777777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p w14:paraId="78291425" w14:textId="2B9243A1" w:rsidR="000562E7" w:rsidRPr="00CA3FD2" w:rsidRDefault="000562E7" w:rsidP="004C223C">
      <w:pPr>
        <w:pStyle w:val="Prrafodelista"/>
        <w:numPr>
          <w:ilvl w:val="0"/>
          <w:numId w:val="35"/>
        </w:numPr>
        <w:jc w:val="both"/>
        <w:rPr>
          <w:rFonts w:ascii="Roboto" w:hAnsi="Roboto" w:cs="Arial"/>
          <w:sz w:val="20"/>
          <w:szCs w:val="20"/>
        </w:rPr>
      </w:pPr>
      <w:r w:rsidRPr="00CA3FD2">
        <w:rPr>
          <w:rFonts w:ascii="Roboto" w:hAnsi="Roboto" w:cs="Arial"/>
          <w:sz w:val="20"/>
          <w:szCs w:val="20"/>
        </w:rPr>
        <w:t xml:space="preserve">Que em trobo al corrent de les obligacions tributàries i de la Seguretat Social </w:t>
      </w:r>
      <w:r w:rsidR="0026252B">
        <w:rPr>
          <w:rFonts w:ascii="Roboto" w:hAnsi="Roboto" w:cs="Arial"/>
          <w:sz w:val="20"/>
          <w:szCs w:val="20"/>
        </w:rPr>
        <w:t>i amb l’hisenda municipal</w:t>
      </w:r>
      <w:r w:rsidR="00D273B1">
        <w:rPr>
          <w:rFonts w:ascii="Roboto" w:hAnsi="Roboto" w:cs="Arial"/>
          <w:sz w:val="20"/>
          <w:szCs w:val="20"/>
        </w:rPr>
        <w:t xml:space="preserve"> </w:t>
      </w:r>
      <w:r w:rsidRPr="00CA3FD2">
        <w:rPr>
          <w:rFonts w:ascii="Roboto" w:hAnsi="Roboto" w:cs="Arial"/>
          <w:sz w:val="20"/>
          <w:szCs w:val="20"/>
        </w:rPr>
        <w:t xml:space="preserve"> i no estic incurs en les prohibicions per obtenir la condició de persona beneficiària d’aquesta ajuda previstes als apartats 2 i 3 de l’article 13 de la Llei 38/2003 de 17 de novembre, General de Subvencions.</w:t>
      </w:r>
    </w:p>
    <w:p w14:paraId="5AF6DA6F" w14:textId="77777777" w:rsidR="000562E7" w:rsidRPr="00CA3FD2" w:rsidRDefault="000562E7" w:rsidP="004C223C">
      <w:pPr>
        <w:rPr>
          <w:rFonts w:ascii="Roboto" w:hAnsi="Roboto" w:cs="Arial"/>
          <w:sz w:val="20"/>
          <w:szCs w:val="20"/>
        </w:rPr>
      </w:pPr>
    </w:p>
    <w:p w14:paraId="25A3D68D" w14:textId="7E870F6D" w:rsidR="000562E7" w:rsidRPr="00CA3FD2" w:rsidRDefault="000562E7" w:rsidP="004C223C">
      <w:pPr>
        <w:pStyle w:val="Prrafodelista"/>
        <w:numPr>
          <w:ilvl w:val="0"/>
          <w:numId w:val="35"/>
        </w:numPr>
        <w:jc w:val="both"/>
        <w:rPr>
          <w:rFonts w:ascii="Roboto" w:hAnsi="Roboto" w:cs="Arial"/>
          <w:sz w:val="20"/>
          <w:szCs w:val="20"/>
        </w:rPr>
      </w:pPr>
      <w:r w:rsidRPr="00CA3FD2">
        <w:rPr>
          <w:rFonts w:ascii="Roboto" w:hAnsi="Roboto" w:cs="Arial"/>
          <w:sz w:val="20"/>
          <w:szCs w:val="20"/>
        </w:rPr>
        <w:t>Que he procedit a la justificació de les ajudes concedides per aquest Ajuntament i, en cas contrari, indicar les ajudes pendents de justificar i la causa que ho motiva.</w:t>
      </w:r>
    </w:p>
    <w:p w14:paraId="0E4195A4" w14:textId="77777777" w:rsidR="004C223C" w:rsidRPr="00CA3FD2" w:rsidRDefault="004C223C" w:rsidP="004C223C">
      <w:pPr>
        <w:pStyle w:val="Prrafodelista"/>
        <w:rPr>
          <w:rFonts w:ascii="Roboto" w:hAnsi="Roboto" w:cs="Arial"/>
          <w:sz w:val="20"/>
          <w:szCs w:val="20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4678"/>
        <w:gridCol w:w="4389"/>
      </w:tblGrid>
      <w:tr w:rsidR="004C223C" w:rsidRPr="00CA3FD2" w14:paraId="3D6587F0" w14:textId="77777777" w:rsidTr="00946E97">
        <w:tc>
          <w:tcPr>
            <w:tcW w:w="4678" w:type="dxa"/>
            <w:shd w:val="clear" w:color="auto" w:fill="E7E6E6" w:themeFill="background2"/>
          </w:tcPr>
          <w:p w14:paraId="3043AC4D" w14:textId="0B6E4006" w:rsidR="004C223C" w:rsidRPr="00CA3FD2" w:rsidRDefault="004C223C" w:rsidP="00BE2781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  <w:t>Ajudes pendents de justificar</w:t>
            </w:r>
          </w:p>
        </w:tc>
        <w:tc>
          <w:tcPr>
            <w:tcW w:w="4389" w:type="dxa"/>
            <w:shd w:val="clear" w:color="auto" w:fill="E7E6E6" w:themeFill="background2"/>
          </w:tcPr>
          <w:p w14:paraId="2F35C8CF" w14:textId="6834912C" w:rsidR="004C223C" w:rsidRPr="00CA3FD2" w:rsidRDefault="004C223C" w:rsidP="00946E97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  <w:t xml:space="preserve">Causa </w:t>
            </w:r>
            <w:r w:rsidR="00946E97" w:rsidRPr="00CA3FD2"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  <w:t>que</w:t>
            </w:r>
            <w:r w:rsidRPr="00CA3FD2"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  <w:t xml:space="preserve"> ho motiva</w:t>
            </w:r>
          </w:p>
        </w:tc>
      </w:tr>
      <w:tr w:rsidR="004C223C" w:rsidRPr="00CA3FD2" w14:paraId="477A714E" w14:textId="77777777" w:rsidTr="00946E97">
        <w:tc>
          <w:tcPr>
            <w:tcW w:w="4678" w:type="dxa"/>
          </w:tcPr>
          <w:p w14:paraId="7B1CDAC0" w14:textId="77777777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  <w:tc>
          <w:tcPr>
            <w:tcW w:w="4389" w:type="dxa"/>
          </w:tcPr>
          <w:p w14:paraId="1D00EC6A" w14:textId="3277BE9A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</w:tr>
      <w:tr w:rsidR="004C223C" w:rsidRPr="00CA3FD2" w14:paraId="10ECAA48" w14:textId="77777777" w:rsidTr="00946E97">
        <w:tc>
          <w:tcPr>
            <w:tcW w:w="4678" w:type="dxa"/>
          </w:tcPr>
          <w:p w14:paraId="3F598C29" w14:textId="77777777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  <w:tc>
          <w:tcPr>
            <w:tcW w:w="4389" w:type="dxa"/>
          </w:tcPr>
          <w:p w14:paraId="6962DE07" w14:textId="7CB71B14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</w:tr>
      <w:tr w:rsidR="004C223C" w:rsidRPr="00CA3FD2" w14:paraId="692F8A6A" w14:textId="77777777" w:rsidTr="00946E97">
        <w:tc>
          <w:tcPr>
            <w:tcW w:w="4678" w:type="dxa"/>
          </w:tcPr>
          <w:p w14:paraId="624D49AC" w14:textId="77777777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  <w:tc>
          <w:tcPr>
            <w:tcW w:w="4389" w:type="dxa"/>
          </w:tcPr>
          <w:p w14:paraId="4A102A32" w14:textId="0EFA493D" w:rsidR="004C223C" w:rsidRPr="00CA3FD2" w:rsidRDefault="004C223C" w:rsidP="004C223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CA3FD2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instrText xml:space="preserve"> FORMTEXT </w:instrText>
            </w:r>
            <w:r w:rsidRPr="00CA3FD2">
              <w:rPr>
                <w:rFonts w:ascii="Roboto" w:hAnsi="Roboto" w:cs="Arial"/>
                <w:sz w:val="20"/>
                <w:szCs w:val="20"/>
              </w:rPr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bCs/>
                <w:sz w:val="20"/>
                <w:szCs w:val="20"/>
                <w:lang w:val="ca-ES"/>
              </w:rPr>
              <w:t> </w:t>
            </w:r>
            <w:r w:rsidRPr="00CA3FD2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</w:tr>
    </w:tbl>
    <w:p w14:paraId="1E67C6C7" w14:textId="77777777" w:rsidR="004C223C" w:rsidRPr="00CA3FD2" w:rsidRDefault="004C223C" w:rsidP="004C223C">
      <w:pPr>
        <w:pStyle w:val="Prrafodelista"/>
        <w:jc w:val="both"/>
        <w:rPr>
          <w:rFonts w:ascii="Roboto" w:hAnsi="Roboto" w:cs="Arial"/>
          <w:sz w:val="20"/>
          <w:szCs w:val="20"/>
        </w:rPr>
      </w:pPr>
    </w:p>
    <w:p w14:paraId="15537991" w14:textId="77777777" w:rsidR="00D947C4" w:rsidRDefault="00D947C4" w:rsidP="00677B38">
      <w:pPr>
        <w:ind w:left="6096"/>
        <w:rPr>
          <w:rFonts w:ascii="Roboto" w:hAnsi="Roboto" w:cs="Arial"/>
          <w:sz w:val="20"/>
          <w:szCs w:val="20"/>
        </w:rPr>
      </w:pPr>
    </w:p>
    <w:p w14:paraId="3AACF316" w14:textId="1BB1F6BD" w:rsidR="00946E97" w:rsidRPr="00CA3FD2" w:rsidRDefault="000562E7" w:rsidP="00677B38">
      <w:pPr>
        <w:ind w:left="6096"/>
        <w:rPr>
          <w:rFonts w:ascii="Roboto" w:hAnsi="Roboto" w:cs="Arial"/>
          <w:bCs/>
          <w:sz w:val="20"/>
          <w:szCs w:val="20"/>
        </w:rPr>
      </w:pPr>
      <w:r w:rsidRPr="00CA3FD2">
        <w:rPr>
          <w:rFonts w:ascii="Roboto" w:hAnsi="Roboto" w:cs="Arial"/>
          <w:sz w:val="20"/>
          <w:szCs w:val="20"/>
        </w:rPr>
        <w:t>Esparreguera,</w:t>
      </w:r>
      <w:r w:rsidR="00946E97" w:rsidRPr="00CA3FD2">
        <w:rPr>
          <w:rFonts w:ascii="Roboto" w:hAnsi="Roboto" w:cs="Arial"/>
          <w:sz w:val="20"/>
          <w:szCs w:val="20"/>
        </w:rPr>
        <w:t xml:space="preserve"> </w:t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946E97" w:rsidRPr="00CA3FD2">
        <w:rPr>
          <w:rFonts w:ascii="Roboto" w:hAnsi="Roboto" w:cs="Arial"/>
          <w:bCs/>
          <w:sz w:val="20"/>
          <w:szCs w:val="20"/>
        </w:rPr>
        <w:instrText xml:space="preserve"> FORMTEXT </w:instrText>
      </w:r>
      <w:r w:rsidR="00946E97" w:rsidRPr="00CA3FD2">
        <w:rPr>
          <w:rFonts w:ascii="Roboto" w:hAnsi="Roboto" w:cs="Arial"/>
          <w:bCs/>
          <w:sz w:val="20"/>
          <w:szCs w:val="20"/>
        </w:rPr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separate"/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end"/>
      </w:r>
      <w:r w:rsidR="00946E97" w:rsidRPr="00CA3FD2">
        <w:rPr>
          <w:rFonts w:ascii="Roboto" w:hAnsi="Roboto" w:cs="Arial"/>
          <w:bCs/>
          <w:sz w:val="20"/>
          <w:szCs w:val="20"/>
        </w:rPr>
        <w:t xml:space="preserve"> </w:t>
      </w:r>
      <w:r w:rsidRPr="00CA3FD2">
        <w:rPr>
          <w:rFonts w:ascii="Roboto" w:hAnsi="Roboto" w:cs="Arial"/>
          <w:sz w:val="20"/>
          <w:szCs w:val="20"/>
        </w:rPr>
        <w:t>de/d’</w:t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946E97" w:rsidRPr="00CA3FD2">
        <w:rPr>
          <w:rFonts w:ascii="Roboto" w:hAnsi="Roboto" w:cs="Arial"/>
          <w:bCs/>
          <w:sz w:val="20"/>
          <w:szCs w:val="20"/>
        </w:rPr>
        <w:instrText xml:space="preserve"> FORMTEXT </w:instrText>
      </w:r>
      <w:r w:rsidR="00946E97" w:rsidRPr="00CA3FD2">
        <w:rPr>
          <w:rFonts w:ascii="Roboto" w:hAnsi="Roboto" w:cs="Arial"/>
          <w:bCs/>
          <w:sz w:val="20"/>
          <w:szCs w:val="20"/>
        </w:rPr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separate"/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end"/>
      </w:r>
      <w:r w:rsidR="00946E97" w:rsidRPr="00CA3FD2">
        <w:rPr>
          <w:rFonts w:ascii="Roboto" w:hAnsi="Roboto" w:cs="Arial"/>
          <w:bCs/>
          <w:sz w:val="20"/>
          <w:szCs w:val="20"/>
        </w:rPr>
        <w:t xml:space="preserve"> </w:t>
      </w:r>
      <w:r w:rsidRPr="00CA3FD2">
        <w:rPr>
          <w:rFonts w:ascii="Roboto" w:hAnsi="Roboto" w:cs="Arial"/>
          <w:sz w:val="20"/>
          <w:szCs w:val="20"/>
        </w:rPr>
        <w:t>de 20</w:t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946E97" w:rsidRPr="00CA3FD2">
        <w:rPr>
          <w:rFonts w:ascii="Roboto" w:hAnsi="Roboto" w:cs="Arial"/>
          <w:bCs/>
          <w:sz w:val="20"/>
          <w:szCs w:val="20"/>
        </w:rPr>
        <w:instrText xml:space="preserve"> FORMTEXT </w:instrText>
      </w:r>
      <w:r w:rsidR="00946E97" w:rsidRPr="00CA3FD2">
        <w:rPr>
          <w:rFonts w:ascii="Roboto" w:hAnsi="Roboto" w:cs="Arial"/>
          <w:bCs/>
          <w:sz w:val="20"/>
          <w:szCs w:val="20"/>
        </w:rPr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separate"/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t> </w:t>
      </w:r>
      <w:r w:rsidR="00946E97" w:rsidRPr="00CA3FD2">
        <w:rPr>
          <w:rFonts w:ascii="Roboto" w:hAnsi="Roboto" w:cs="Arial"/>
          <w:bCs/>
          <w:sz w:val="20"/>
          <w:szCs w:val="20"/>
        </w:rPr>
        <w:fldChar w:fldCharType="end"/>
      </w:r>
    </w:p>
    <w:p w14:paraId="653567FA" w14:textId="77777777" w:rsidR="00946E97" w:rsidRPr="00CA3FD2" w:rsidRDefault="00946E97" w:rsidP="00677B38">
      <w:pPr>
        <w:ind w:left="6096"/>
        <w:rPr>
          <w:rFonts w:ascii="Roboto" w:hAnsi="Roboto" w:cs="Arial"/>
          <w:bCs/>
          <w:sz w:val="20"/>
          <w:szCs w:val="20"/>
        </w:rPr>
      </w:pPr>
    </w:p>
    <w:p w14:paraId="23C8C2E3" w14:textId="08561BB7" w:rsidR="00946E97" w:rsidRPr="00CA3FD2" w:rsidRDefault="000562E7" w:rsidP="00677B38">
      <w:pPr>
        <w:ind w:left="6096"/>
        <w:rPr>
          <w:rFonts w:ascii="Roboto" w:hAnsi="Roboto" w:cs="Arial"/>
          <w:sz w:val="20"/>
          <w:szCs w:val="20"/>
        </w:rPr>
      </w:pPr>
      <w:r w:rsidRPr="00CA3FD2">
        <w:rPr>
          <w:rFonts w:ascii="Roboto" w:hAnsi="Roboto" w:cs="Arial"/>
          <w:sz w:val="20"/>
          <w:szCs w:val="20"/>
        </w:rPr>
        <w:t>Signatura</w:t>
      </w:r>
    </w:p>
    <w:tbl>
      <w:tblPr>
        <w:tblStyle w:val="Tablaconcuadrcula"/>
        <w:tblW w:w="3683" w:type="dxa"/>
        <w:tblInd w:w="6091" w:type="dxa"/>
        <w:tblLook w:val="04A0" w:firstRow="1" w:lastRow="0" w:firstColumn="1" w:lastColumn="0" w:noHBand="0" w:noVBand="1"/>
      </w:tblPr>
      <w:tblGrid>
        <w:gridCol w:w="3683"/>
      </w:tblGrid>
      <w:tr w:rsidR="00946E97" w:rsidRPr="00CA3FD2" w14:paraId="0788AC97" w14:textId="77777777" w:rsidTr="00677B38">
        <w:trPr>
          <w:trHeight w:val="1528"/>
        </w:trPr>
        <w:tc>
          <w:tcPr>
            <w:tcW w:w="3683" w:type="dxa"/>
          </w:tcPr>
          <w:p w14:paraId="7927D0F8" w14:textId="77777777" w:rsidR="00946E97" w:rsidRPr="00CA3FD2" w:rsidRDefault="00946E97" w:rsidP="00677B38">
            <w:pPr>
              <w:ind w:left="6096"/>
              <w:rPr>
                <w:rFonts w:ascii="Roboto" w:hAnsi="Roboto"/>
                <w:sz w:val="20"/>
                <w:szCs w:val="20"/>
                <w:lang w:val="ca-ES"/>
              </w:rPr>
            </w:pPr>
          </w:p>
        </w:tc>
      </w:tr>
    </w:tbl>
    <w:p w14:paraId="78ACCD6E" w14:textId="77777777" w:rsidR="00946E97" w:rsidRPr="00CA3FD2" w:rsidRDefault="00946E97" w:rsidP="004C223C">
      <w:pPr>
        <w:rPr>
          <w:rFonts w:ascii="Roboto" w:hAnsi="Roboto"/>
          <w:sz w:val="20"/>
          <w:szCs w:val="20"/>
        </w:rPr>
      </w:pPr>
    </w:p>
    <w:sectPr w:rsidR="00946E97" w:rsidRPr="00CA3FD2" w:rsidSect="005836BD">
      <w:headerReference w:type="default" r:id="rId11"/>
      <w:footerReference w:type="default" r:id="rId12"/>
      <w:pgSz w:w="11906" w:h="16838"/>
      <w:pgMar w:top="2835" w:right="707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382B" w14:textId="77777777" w:rsidR="00471E04" w:rsidRDefault="00471E04">
      <w:r>
        <w:separator/>
      </w:r>
    </w:p>
  </w:endnote>
  <w:endnote w:type="continuationSeparator" w:id="0">
    <w:p w14:paraId="3F917631" w14:textId="77777777" w:rsidR="00471E04" w:rsidRDefault="00471E04">
      <w:r>
        <w:continuationSeparator/>
      </w:r>
    </w:p>
  </w:endnote>
  <w:endnote w:type="continuationNotice" w:id="1">
    <w:p w14:paraId="44E75CD9" w14:textId="77777777" w:rsidR="00471E04" w:rsidRDefault="00471E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C32A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41886" wp14:editId="1E5DA40C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B3242" w14:textId="05563A1B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Ref.</w:t>
                          </w:r>
                          <w:r w:rsidR="000562E7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0562E7" w:rsidRPr="000562E7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2875.0310.0009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F41886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096B3242" w14:textId="05563A1B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</w:rPr>
                      <w:t>Ref.</w:t>
                    </w:r>
                    <w:r w:rsidR="000562E7"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0562E7" w:rsidRPr="000562E7">
                      <w:rPr>
                        <w:rFonts w:ascii="Roboto" w:hAnsi="Roboto" w:cs="Arial"/>
                        <w:color w:val="000000"/>
                        <w:sz w:val="12"/>
                      </w:rPr>
                      <w:t>2875.0310.0009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01D8D643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235A" w14:textId="77777777" w:rsidR="00471E04" w:rsidRDefault="00471E04">
      <w:r>
        <w:separator/>
      </w:r>
    </w:p>
  </w:footnote>
  <w:footnote w:type="continuationSeparator" w:id="0">
    <w:p w14:paraId="33A851B9" w14:textId="77777777" w:rsidR="00471E04" w:rsidRDefault="00471E04">
      <w:r>
        <w:continuationSeparator/>
      </w:r>
    </w:p>
  </w:footnote>
  <w:footnote w:type="continuationNotice" w:id="1">
    <w:p w14:paraId="3F7BCA94" w14:textId="77777777" w:rsidR="00471E04" w:rsidRDefault="00471E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9D43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58241" behindDoc="0" locked="0" layoutInCell="1" allowOverlap="1" wp14:anchorId="6B9F91F0" wp14:editId="63AE976D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2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77CDF"/>
    <w:multiLevelType w:val="hybridMultilevel"/>
    <w:tmpl w:val="097C2AD2"/>
    <w:lvl w:ilvl="0" w:tplc="30C66E24">
      <w:numFmt w:val="bullet"/>
      <w:lvlText w:val="-"/>
      <w:lvlJc w:val="left"/>
      <w:pPr>
        <w:ind w:left="896" w:hanging="360"/>
      </w:pPr>
      <w:rPr>
        <w:rFonts w:ascii="Symbol" w:eastAsiaTheme="minorHAnsi" w:hAnsi="Symbol" w:cs="Arial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703CB"/>
    <w:multiLevelType w:val="hybridMultilevel"/>
    <w:tmpl w:val="5DD072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7F49DB"/>
    <w:multiLevelType w:val="hybridMultilevel"/>
    <w:tmpl w:val="5240B5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522AD"/>
    <w:multiLevelType w:val="hybridMultilevel"/>
    <w:tmpl w:val="DBC6C29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A870EF0"/>
    <w:multiLevelType w:val="hybridMultilevel"/>
    <w:tmpl w:val="B6DCA9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3821417">
    <w:abstractNumId w:val="17"/>
  </w:num>
  <w:num w:numId="2" w16cid:durableId="285552012">
    <w:abstractNumId w:val="5"/>
  </w:num>
  <w:num w:numId="3" w16cid:durableId="1960140745">
    <w:abstractNumId w:val="3"/>
  </w:num>
  <w:num w:numId="4" w16cid:durableId="1084448943">
    <w:abstractNumId w:val="34"/>
  </w:num>
  <w:num w:numId="5" w16cid:durableId="734356572">
    <w:abstractNumId w:val="26"/>
  </w:num>
  <w:num w:numId="6" w16cid:durableId="1883663542">
    <w:abstractNumId w:val="2"/>
  </w:num>
  <w:num w:numId="7" w16cid:durableId="518542059">
    <w:abstractNumId w:val="28"/>
  </w:num>
  <w:num w:numId="8" w16cid:durableId="584538993">
    <w:abstractNumId w:val="8"/>
  </w:num>
  <w:num w:numId="9" w16cid:durableId="1953784687">
    <w:abstractNumId w:val="35"/>
  </w:num>
  <w:num w:numId="10" w16cid:durableId="548345342">
    <w:abstractNumId w:val="23"/>
  </w:num>
  <w:num w:numId="11" w16cid:durableId="2053184846">
    <w:abstractNumId w:val="31"/>
  </w:num>
  <w:num w:numId="12" w16cid:durableId="1509977426">
    <w:abstractNumId w:val="12"/>
  </w:num>
  <w:num w:numId="13" w16cid:durableId="1079640656">
    <w:abstractNumId w:val="33"/>
  </w:num>
  <w:num w:numId="14" w16cid:durableId="1118450062">
    <w:abstractNumId w:val="11"/>
  </w:num>
  <w:num w:numId="15" w16cid:durableId="470942703">
    <w:abstractNumId w:val="0"/>
  </w:num>
  <w:num w:numId="16" w16cid:durableId="1262297020">
    <w:abstractNumId w:val="10"/>
  </w:num>
  <w:num w:numId="17" w16cid:durableId="1343387204">
    <w:abstractNumId w:val="6"/>
  </w:num>
  <w:num w:numId="18" w16cid:durableId="503133678">
    <w:abstractNumId w:val="1"/>
  </w:num>
  <w:num w:numId="19" w16cid:durableId="1549413512">
    <w:abstractNumId w:val="16"/>
  </w:num>
  <w:num w:numId="20" w16cid:durableId="680740112">
    <w:abstractNumId w:val="15"/>
  </w:num>
  <w:num w:numId="21" w16cid:durableId="1322807367">
    <w:abstractNumId w:val="13"/>
  </w:num>
  <w:num w:numId="22" w16cid:durableId="825517592">
    <w:abstractNumId w:val="20"/>
  </w:num>
  <w:num w:numId="23" w16cid:durableId="283660032">
    <w:abstractNumId w:val="7"/>
  </w:num>
  <w:num w:numId="24" w16cid:durableId="1840805932">
    <w:abstractNumId w:val="14"/>
  </w:num>
  <w:num w:numId="25" w16cid:durableId="1364020387">
    <w:abstractNumId w:val="21"/>
  </w:num>
  <w:num w:numId="26" w16cid:durableId="1276517881">
    <w:abstractNumId w:val="29"/>
  </w:num>
  <w:num w:numId="27" w16cid:durableId="694504412">
    <w:abstractNumId w:val="27"/>
  </w:num>
  <w:num w:numId="28" w16cid:durableId="892042542">
    <w:abstractNumId w:val="9"/>
  </w:num>
  <w:num w:numId="29" w16cid:durableId="979381744">
    <w:abstractNumId w:val="32"/>
  </w:num>
  <w:num w:numId="30" w16cid:durableId="934829226">
    <w:abstractNumId w:val="4"/>
  </w:num>
  <w:num w:numId="31" w16cid:durableId="1412846846">
    <w:abstractNumId w:val="18"/>
  </w:num>
  <w:num w:numId="32" w16cid:durableId="556939624">
    <w:abstractNumId w:val="22"/>
  </w:num>
  <w:num w:numId="33" w16cid:durableId="149175381">
    <w:abstractNumId w:val="25"/>
  </w:num>
  <w:num w:numId="34" w16cid:durableId="1717509283">
    <w:abstractNumId w:val="24"/>
  </w:num>
  <w:num w:numId="35" w16cid:durableId="1851139084">
    <w:abstractNumId w:val="30"/>
  </w:num>
  <w:num w:numId="36" w16cid:durableId="3011571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pyHIUbUeuSqJf/s9JjyAU7nUtZ/PvwVbq3kcKbzkMFKqoNGv3ZyV6CJZiznl7mQ0codi692wLylpCiV00A+Ow==" w:salt="Rr4Jrjdx+CDDr+XclF9H4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E7"/>
    <w:rsid w:val="00001A26"/>
    <w:rsid w:val="00002B5C"/>
    <w:rsid w:val="000161B0"/>
    <w:rsid w:val="000216A8"/>
    <w:rsid w:val="00022BDD"/>
    <w:rsid w:val="000240CC"/>
    <w:rsid w:val="0002761E"/>
    <w:rsid w:val="000455A2"/>
    <w:rsid w:val="000547EE"/>
    <w:rsid w:val="000562E7"/>
    <w:rsid w:val="000625EC"/>
    <w:rsid w:val="00092F68"/>
    <w:rsid w:val="000938B4"/>
    <w:rsid w:val="00093D5B"/>
    <w:rsid w:val="0009598D"/>
    <w:rsid w:val="000A1D4E"/>
    <w:rsid w:val="000B31FE"/>
    <w:rsid w:val="000B5DBB"/>
    <w:rsid w:val="000C345A"/>
    <w:rsid w:val="000D2610"/>
    <w:rsid w:val="000D263E"/>
    <w:rsid w:val="000D2A7B"/>
    <w:rsid w:val="000E2AB0"/>
    <w:rsid w:val="000E6A37"/>
    <w:rsid w:val="000F3482"/>
    <w:rsid w:val="000F5FF6"/>
    <w:rsid w:val="00103A0F"/>
    <w:rsid w:val="00105AC3"/>
    <w:rsid w:val="001106C6"/>
    <w:rsid w:val="001125F4"/>
    <w:rsid w:val="00114F58"/>
    <w:rsid w:val="00115AD1"/>
    <w:rsid w:val="00116761"/>
    <w:rsid w:val="00123954"/>
    <w:rsid w:val="00123D4D"/>
    <w:rsid w:val="0013011D"/>
    <w:rsid w:val="001407EE"/>
    <w:rsid w:val="00150B62"/>
    <w:rsid w:val="00151E85"/>
    <w:rsid w:val="00154182"/>
    <w:rsid w:val="00154448"/>
    <w:rsid w:val="00154ACB"/>
    <w:rsid w:val="00155991"/>
    <w:rsid w:val="001645F8"/>
    <w:rsid w:val="0017031C"/>
    <w:rsid w:val="00170D5C"/>
    <w:rsid w:val="00172083"/>
    <w:rsid w:val="001849FC"/>
    <w:rsid w:val="00193942"/>
    <w:rsid w:val="001A3093"/>
    <w:rsid w:val="001C2336"/>
    <w:rsid w:val="001C55C3"/>
    <w:rsid w:val="001E10FC"/>
    <w:rsid w:val="001F1674"/>
    <w:rsid w:val="001F4F1A"/>
    <w:rsid w:val="001F6DBC"/>
    <w:rsid w:val="00205DB0"/>
    <w:rsid w:val="00211BEC"/>
    <w:rsid w:val="00215501"/>
    <w:rsid w:val="002255B5"/>
    <w:rsid w:val="002402CC"/>
    <w:rsid w:val="002402E0"/>
    <w:rsid w:val="002423CA"/>
    <w:rsid w:val="00244BCD"/>
    <w:rsid w:val="00251E2F"/>
    <w:rsid w:val="00256B05"/>
    <w:rsid w:val="00257127"/>
    <w:rsid w:val="0026252B"/>
    <w:rsid w:val="00264BF1"/>
    <w:rsid w:val="00265D1B"/>
    <w:rsid w:val="00275D87"/>
    <w:rsid w:val="00280187"/>
    <w:rsid w:val="00282BDB"/>
    <w:rsid w:val="002853C2"/>
    <w:rsid w:val="002918E5"/>
    <w:rsid w:val="0029196A"/>
    <w:rsid w:val="002976EB"/>
    <w:rsid w:val="002A2123"/>
    <w:rsid w:val="002A2F23"/>
    <w:rsid w:val="002B57C7"/>
    <w:rsid w:val="002D31D5"/>
    <w:rsid w:val="002D4216"/>
    <w:rsid w:val="002D4536"/>
    <w:rsid w:val="002D4795"/>
    <w:rsid w:val="002D5D23"/>
    <w:rsid w:val="002E13B1"/>
    <w:rsid w:val="002E5F35"/>
    <w:rsid w:val="002F30BD"/>
    <w:rsid w:val="002F4BBF"/>
    <w:rsid w:val="00300529"/>
    <w:rsid w:val="00303576"/>
    <w:rsid w:val="00303C78"/>
    <w:rsid w:val="00310E52"/>
    <w:rsid w:val="0031509D"/>
    <w:rsid w:val="00322D5F"/>
    <w:rsid w:val="00343851"/>
    <w:rsid w:val="00344423"/>
    <w:rsid w:val="0036469F"/>
    <w:rsid w:val="00377168"/>
    <w:rsid w:val="00377555"/>
    <w:rsid w:val="00386101"/>
    <w:rsid w:val="00391983"/>
    <w:rsid w:val="00394F05"/>
    <w:rsid w:val="003B480D"/>
    <w:rsid w:val="003D3DAA"/>
    <w:rsid w:val="003D4D50"/>
    <w:rsid w:val="003E594B"/>
    <w:rsid w:val="003F6BBE"/>
    <w:rsid w:val="00405D96"/>
    <w:rsid w:val="0040735A"/>
    <w:rsid w:val="00411DCB"/>
    <w:rsid w:val="004147AD"/>
    <w:rsid w:val="004147D9"/>
    <w:rsid w:val="00417456"/>
    <w:rsid w:val="00422539"/>
    <w:rsid w:val="00422835"/>
    <w:rsid w:val="00437EFA"/>
    <w:rsid w:val="004433D4"/>
    <w:rsid w:val="0044392B"/>
    <w:rsid w:val="004530AF"/>
    <w:rsid w:val="00454BD7"/>
    <w:rsid w:val="00467E94"/>
    <w:rsid w:val="00471E04"/>
    <w:rsid w:val="00472D63"/>
    <w:rsid w:val="00473465"/>
    <w:rsid w:val="00474AEE"/>
    <w:rsid w:val="004A6BE4"/>
    <w:rsid w:val="004A7BBB"/>
    <w:rsid w:val="004B705B"/>
    <w:rsid w:val="004C223C"/>
    <w:rsid w:val="004C41E5"/>
    <w:rsid w:val="004C5D65"/>
    <w:rsid w:val="004D7193"/>
    <w:rsid w:val="004D7305"/>
    <w:rsid w:val="004E1FB7"/>
    <w:rsid w:val="004E2AD1"/>
    <w:rsid w:val="004E3128"/>
    <w:rsid w:val="004E557B"/>
    <w:rsid w:val="004F37F1"/>
    <w:rsid w:val="00503EF7"/>
    <w:rsid w:val="005059A8"/>
    <w:rsid w:val="0050796B"/>
    <w:rsid w:val="00510FEB"/>
    <w:rsid w:val="00511D45"/>
    <w:rsid w:val="00512012"/>
    <w:rsid w:val="00513B44"/>
    <w:rsid w:val="00514C85"/>
    <w:rsid w:val="00540206"/>
    <w:rsid w:val="00550038"/>
    <w:rsid w:val="00576EBC"/>
    <w:rsid w:val="005776CF"/>
    <w:rsid w:val="00581279"/>
    <w:rsid w:val="005836BD"/>
    <w:rsid w:val="005A04B0"/>
    <w:rsid w:val="005A2722"/>
    <w:rsid w:val="005A32C6"/>
    <w:rsid w:val="005A6D23"/>
    <w:rsid w:val="005A7D78"/>
    <w:rsid w:val="005C70BD"/>
    <w:rsid w:val="005D52F0"/>
    <w:rsid w:val="005E3523"/>
    <w:rsid w:val="005E4CD1"/>
    <w:rsid w:val="005F3E69"/>
    <w:rsid w:val="005F6FB2"/>
    <w:rsid w:val="00610C17"/>
    <w:rsid w:val="00621F95"/>
    <w:rsid w:val="00626979"/>
    <w:rsid w:val="00633A8E"/>
    <w:rsid w:val="00634D92"/>
    <w:rsid w:val="00654A39"/>
    <w:rsid w:val="00661CD9"/>
    <w:rsid w:val="00674058"/>
    <w:rsid w:val="00677B38"/>
    <w:rsid w:val="00692BCE"/>
    <w:rsid w:val="00695265"/>
    <w:rsid w:val="006A401A"/>
    <w:rsid w:val="006A745B"/>
    <w:rsid w:val="006C0B12"/>
    <w:rsid w:val="006C7DCE"/>
    <w:rsid w:val="006E07F1"/>
    <w:rsid w:val="006E5A52"/>
    <w:rsid w:val="006F2A73"/>
    <w:rsid w:val="006F4C3B"/>
    <w:rsid w:val="00702157"/>
    <w:rsid w:val="00703C8F"/>
    <w:rsid w:val="007074F6"/>
    <w:rsid w:val="00715CE1"/>
    <w:rsid w:val="007238F3"/>
    <w:rsid w:val="00736CED"/>
    <w:rsid w:val="00745F91"/>
    <w:rsid w:val="007543A0"/>
    <w:rsid w:val="0076413C"/>
    <w:rsid w:val="00771A98"/>
    <w:rsid w:val="007857B9"/>
    <w:rsid w:val="00787421"/>
    <w:rsid w:val="00787ED5"/>
    <w:rsid w:val="007A64FE"/>
    <w:rsid w:val="007A73D3"/>
    <w:rsid w:val="007A7FE6"/>
    <w:rsid w:val="007B5065"/>
    <w:rsid w:val="007B5581"/>
    <w:rsid w:val="007D7919"/>
    <w:rsid w:val="007E73C7"/>
    <w:rsid w:val="007F1BE1"/>
    <w:rsid w:val="007F2FED"/>
    <w:rsid w:val="007F34FC"/>
    <w:rsid w:val="007F624F"/>
    <w:rsid w:val="00800789"/>
    <w:rsid w:val="00801880"/>
    <w:rsid w:val="00801AEA"/>
    <w:rsid w:val="008075AB"/>
    <w:rsid w:val="0081283D"/>
    <w:rsid w:val="00814556"/>
    <w:rsid w:val="008235DE"/>
    <w:rsid w:val="00823C38"/>
    <w:rsid w:val="00827E00"/>
    <w:rsid w:val="008367EB"/>
    <w:rsid w:val="00840F40"/>
    <w:rsid w:val="008425F6"/>
    <w:rsid w:val="00851103"/>
    <w:rsid w:val="0085204E"/>
    <w:rsid w:val="008569BE"/>
    <w:rsid w:val="00857C52"/>
    <w:rsid w:val="00862294"/>
    <w:rsid w:val="0086759D"/>
    <w:rsid w:val="0087077C"/>
    <w:rsid w:val="00875CBE"/>
    <w:rsid w:val="00877DF3"/>
    <w:rsid w:val="008A7CEC"/>
    <w:rsid w:val="008B134F"/>
    <w:rsid w:val="008B13B0"/>
    <w:rsid w:val="008B48FB"/>
    <w:rsid w:val="008B691C"/>
    <w:rsid w:val="008B6B86"/>
    <w:rsid w:val="008D01FF"/>
    <w:rsid w:val="008D77D5"/>
    <w:rsid w:val="008F0AB8"/>
    <w:rsid w:val="008F6E57"/>
    <w:rsid w:val="00923866"/>
    <w:rsid w:val="009324E6"/>
    <w:rsid w:val="00935D37"/>
    <w:rsid w:val="00945048"/>
    <w:rsid w:val="00946E97"/>
    <w:rsid w:val="009839F7"/>
    <w:rsid w:val="00997F3F"/>
    <w:rsid w:val="009D64D7"/>
    <w:rsid w:val="009F2EAA"/>
    <w:rsid w:val="009F4ADD"/>
    <w:rsid w:val="009F4FBA"/>
    <w:rsid w:val="00A10CE4"/>
    <w:rsid w:val="00A239CA"/>
    <w:rsid w:val="00A34CBB"/>
    <w:rsid w:val="00A40CDB"/>
    <w:rsid w:val="00A4102B"/>
    <w:rsid w:val="00A7170D"/>
    <w:rsid w:val="00A861B3"/>
    <w:rsid w:val="00A97FA3"/>
    <w:rsid w:val="00AC39AA"/>
    <w:rsid w:val="00AC6F18"/>
    <w:rsid w:val="00AD02BC"/>
    <w:rsid w:val="00AD44EB"/>
    <w:rsid w:val="00AD5600"/>
    <w:rsid w:val="00AE3A99"/>
    <w:rsid w:val="00AF5313"/>
    <w:rsid w:val="00AF5D55"/>
    <w:rsid w:val="00B13190"/>
    <w:rsid w:val="00B1330E"/>
    <w:rsid w:val="00B1353F"/>
    <w:rsid w:val="00B3585F"/>
    <w:rsid w:val="00B47290"/>
    <w:rsid w:val="00B52F4A"/>
    <w:rsid w:val="00B5305B"/>
    <w:rsid w:val="00B5694E"/>
    <w:rsid w:val="00B66BCF"/>
    <w:rsid w:val="00BA19AD"/>
    <w:rsid w:val="00BA21FC"/>
    <w:rsid w:val="00BA2467"/>
    <w:rsid w:val="00BA606C"/>
    <w:rsid w:val="00BA69C2"/>
    <w:rsid w:val="00BB6337"/>
    <w:rsid w:val="00BB69BF"/>
    <w:rsid w:val="00BC5FAD"/>
    <w:rsid w:val="00BD0005"/>
    <w:rsid w:val="00BD0CD7"/>
    <w:rsid w:val="00BD3479"/>
    <w:rsid w:val="00BE2781"/>
    <w:rsid w:val="00BF4323"/>
    <w:rsid w:val="00BF54B9"/>
    <w:rsid w:val="00C0121C"/>
    <w:rsid w:val="00C070FD"/>
    <w:rsid w:val="00C132F9"/>
    <w:rsid w:val="00C1454C"/>
    <w:rsid w:val="00C22A18"/>
    <w:rsid w:val="00C24625"/>
    <w:rsid w:val="00C32E51"/>
    <w:rsid w:val="00C374A2"/>
    <w:rsid w:val="00C43C8C"/>
    <w:rsid w:val="00C45FD8"/>
    <w:rsid w:val="00C62230"/>
    <w:rsid w:val="00C62A23"/>
    <w:rsid w:val="00C63528"/>
    <w:rsid w:val="00C65B34"/>
    <w:rsid w:val="00C83C7B"/>
    <w:rsid w:val="00C87011"/>
    <w:rsid w:val="00C90838"/>
    <w:rsid w:val="00C90B08"/>
    <w:rsid w:val="00C9524B"/>
    <w:rsid w:val="00CA3FA4"/>
    <w:rsid w:val="00CA3FD2"/>
    <w:rsid w:val="00CA55B6"/>
    <w:rsid w:val="00CA5A0C"/>
    <w:rsid w:val="00CC2326"/>
    <w:rsid w:val="00CD31BA"/>
    <w:rsid w:val="00D26836"/>
    <w:rsid w:val="00D273B1"/>
    <w:rsid w:val="00D31B7C"/>
    <w:rsid w:val="00D419BF"/>
    <w:rsid w:val="00D601B6"/>
    <w:rsid w:val="00D62C49"/>
    <w:rsid w:val="00D64A26"/>
    <w:rsid w:val="00D70555"/>
    <w:rsid w:val="00D7620A"/>
    <w:rsid w:val="00D774E3"/>
    <w:rsid w:val="00D91D5B"/>
    <w:rsid w:val="00D939AC"/>
    <w:rsid w:val="00D9479B"/>
    <w:rsid w:val="00D947C4"/>
    <w:rsid w:val="00DA4D6B"/>
    <w:rsid w:val="00DD1F11"/>
    <w:rsid w:val="00DD2639"/>
    <w:rsid w:val="00DF61D5"/>
    <w:rsid w:val="00DF75CB"/>
    <w:rsid w:val="00E01FEE"/>
    <w:rsid w:val="00E02DEE"/>
    <w:rsid w:val="00E10690"/>
    <w:rsid w:val="00E13CC8"/>
    <w:rsid w:val="00E25B39"/>
    <w:rsid w:val="00E32B76"/>
    <w:rsid w:val="00E33BBB"/>
    <w:rsid w:val="00E3504A"/>
    <w:rsid w:val="00E367DE"/>
    <w:rsid w:val="00E50401"/>
    <w:rsid w:val="00E556DF"/>
    <w:rsid w:val="00E5708F"/>
    <w:rsid w:val="00E6029C"/>
    <w:rsid w:val="00E61E7D"/>
    <w:rsid w:val="00E66C89"/>
    <w:rsid w:val="00E67B8D"/>
    <w:rsid w:val="00E77A5E"/>
    <w:rsid w:val="00E92EBD"/>
    <w:rsid w:val="00E938C7"/>
    <w:rsid w:val="00E95987"/>
    <w:rsid w:val="00E97D6E"/>
    <w:rsid w:val="00EB064F"/>
    <w:rsid w:val="00EB28DD"/>
    <w:rsid w:val="00EC0081"/>
    <w:rsid w:val="00EC4415"/>
    <w:rsid w:val="00EC6544"/>
    <w:rsid w:val="00EC7EFC"/>
    <w:rsid w:val="00EE3085"/>
    <w:rsid w:val="00EF0EE4"/>
    <w:rsid w:val="00EF4E83"/>
    <w:rsid w:val="00EF6A9A"/>
    <w:rsid w:val="00F04867"/>
    <w:rsid w:val="00F05678"/>
    <w:rsid w:val="00F211E2"/>
    <w:rsid w:val="00F2540C"/>
    <w:rsid w:val="00F40D95"/>
    <w:rsid w:val="00F41A16"/>
    <w:rsid w:val="00F46137"/>
    <w:rsid w:val="00F4791A"/>
    <w:rsid w:val="00F61B44"/>
    <w:rsid w:val="00F66262"/>
    <w:rsid w:val="00F67CE1"/>
    <w:rsid w:val="00F708F0"/>
    <w:rsid w:val="00F71C50"/>
    <w:rsid w:val="00F72507"/>
    <w:rsid w:val="00F91616"/>
    <w:rsid w:val="00F96CD0"/>
    <w:rsid w:val="00FA264B"/>
    <w:rsid w:val="00FB276F"/>
    <w:rsid w:val="00FB44DD"/>
    <w:rsid w:val="00FC11F1"/>
    <w:rsid w:val="00FD3B84"/>
    <w:rsid w:val="00FE012F"/>
    <w:rsid w:val="00FE15EA"/>
    <w:rsid w:val="00FF4F74"/>
    <w:rsid w:val="00FF784E"/>
    <w:rsid w:val="0374C3EB"/>
    <w:rsid w:val="1273311C"/>
    <w:rsid w:val="144E02BA"/>
    <w:rsid w:val="197E81D5"/>
    <w:rsid w:val="1B5858B9"/>
    <w:rsid w:val="1B9D4FA8"/>
    <w:rsid w:val="2DB6A8A0"/>
    <w:rsid w:val="32355B2B"/>
    <w:rsid w:val="39DE8581"/>
    <w:rsid w:val="3EAA6EC0"/>
    <w:rsid w:val="483F1915"/>
    <w:rsid w:val="4C37BDCC"/>
    <w:rsid w:val="50E0DFD2"/>
    <w:rsid w:val="6ABDEA94"/>
    <w:rsid w:val="73D91894"/>
    <w:rsid w:val="7876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E930A17"/>
  <w15:docId w15:val="{4A0D2124-21DA-4509-8C5A-011710C6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CA5A0C"/>
    <w:pPr>
      <w:ind w:left="720"/>
      <w:contextualSpacing/>
      <w:jc w:val="left"/>
    </w:pPr>
    <w:rPr>
      <w:rFonts w:ascii="Arial" w:hAnsi="Arial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D31B7C"/>
    <w:rPr>
      <w:rFonts w:ascii="CG Times" w:hAnsi="CG Times"/>
      <w:sz w:val="24"/>
      <w:lang w:val="es-ES" w:eastAsia="es-ES"/>
    </w:rPr>
  </w:style>
  <w:style w:type="paragraph" w:customStyle="1" w:styleId="Tablavieta1">
    <w:name w:val="Tabla viñeta 1"/>
    <w:basedOn w:val="Normal"/>
    <w:uiPriority w:val="99"/>
    <w:rsid w:val="00D31B7C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C223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33BBB"/>
    <w:pPr>
      <w:spacing w:before="100" w:beforeAutospacing="1" w:after="100" w:afterAutospacing="1"/>
      <w:jc w:val="left"/>
    </w:pPr>
    <w:rPr>
      <w:szCs w:val="24"/>
      <w:lang w:eastAsia="ca-ES"/>
    </w:rPr>
  </w:style>
  <w:style w:type="character" w:customStyle="1" w:styleId="normaltextrun">
    <w:name w:val="normaltextrun"/>
    <w:basedOn w:val="Fuentedeprrafopredeter"/>
    <w:rsid w:val="00E33BBB"/>
  </w:style>
  <w:style w:type="character" w:customStyle="1" w:styleId="spellingerror">
    <w:name w:val="spellingerror"/>
    <w:basedOn w:val="Fuentedeprrafopredeter"/>
    <w:rsid w:val="00E33BBB"/>
  </w:style>
  <w:style w:type="character" w:customStyle="1" w:styleId="contextualspellingandgrammarerror">
    <w:name w:val="contextualspellingandgrammarerror"/>
    <w:basedOn w:val="Fuentedeprrafopredeter"/>
    <w:rsid w:val="00E33BBB"/>
  </w:style>
  <w:style w:type="character" w:customStyle="1" w:styleId="eop">
    <w:name w:val="eop"/>
    <w:basedOn w:val="Fuentedeprrafopredeter"/>
    <w:rsid w:val="00E33BBB"/>
  </w:style>
  <w:style w:type="character" w:styleId="Hipervnculovisitado">
    <w:name w:val="FollowedHyperlink"/>
    <w:basedOn w:val="Fuentedeprrafopredeter"/>
    <w:uiPriority w:val="99"/>
    <w:semiHidden/>
    <w:unhideWhenUsed/>
    <w:rsid w:val="006F2A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AppData\Local\Microsoft\Windows\INetCache\Content.Outlook\TU4XCSXB\Model_formularis%20(002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8" ma:contentTypeDescription="Crea un document nou" ma:contentTypeScope="" ma:versionID="0b58d0c075d6799e28974d7601855cac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d5ac3e2efa02105d42def4cd1c3d83d2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a14a45-45ec-4d61-8252-2ed6e7fa95ff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Props1.xml><?xml version="1.0" encoding="utf-8"?>
<ds:datastoreItem xmlns:ds="http://schemas.openxmlformats.org/officeDocument/2006/customXml" ds:itemID="{0DC05EE9-9B4A-4999-94A6-E26E4E8C5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E964E0-AC84-476D-A02E-7B69570EA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5D5200-4527-4CA8-B9DB-3D66D57DF8BA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Model_formularis (002).dotx</Template>
  <TotalTime>90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Subdelegació del Govern</vt:lpstr>
    </vt:vector>
  </TitlesOfParts>
  <Company>Ajuntament d'Esparreguera</Company>
  <LinksUpToDate>false</LinksUpToDate>
  <CharactersWithSpaces>1651</CharactersWithSpaces>
  <SharedDoc>false</SharedDoc>
  <HLinks>
    <vt:vector size="18" baseType="variant">
      <vt:variant>
        <vt:i4>2883685</vt:i4>
      </vt:variant>
      <vt:variant>
        <vt:i4>126</vt:i4>
      </vt:variant>
      <vt:variant>
        <vt:i4>0</vt:i4>
      </vt:variant>
      <vt:variant>
        <vt:i4>5</vt:i4>
      </vt:variant>
      <vt:variant>
        <vt:lpwstr>http://www.esparreguera.cat/avis-legal</vt:lpwstr>
      </vt:variant>
      <vt:variant>
        <vt:lpwstr/>
      </vt:variant>
      <vt:variant>
        <vt:i4>2621466</vt:i4>
      </vt:variant>
      <vt:variant>
        <vt:i4>123</vt:i4>
      </vt:variant>
      <vt:variant>
        <vt:i4>0</vt:i4>
      </vt:variant>
      <vt:variant>
        <vt:i4>5</vt:i4>
      </vt:variant>
      <vt:variant>
        <vt:lpwstr>mailto:dpd@esparreguera.cat</vt:lpwstr>
      </vt:variant>
      <vt:variant>
        <vt:lpwstr/>
      </vt:variant>
      <vt:variant>
        <vt:i4>6094918</vt:i4>
      </vt:variant>
      <vt:variant>
        <vt:i4>30</vt:i4>
      </vt:variant>
      <vt:variant>
        <vt:i4>0</vt:i4>
      </vt:variant>
      <vt:variant>
        <vt:i4>5</vt:i4>
      </vt:variant>
      <vt:variant>
        <vt:lpwstr>http://www.esparreguera.cat/enotificacio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</dc:creator>
  <cp:keywords/>
  <cp:lastModifiedBy>Oscar Borrachero Sánchez</cp:lastModifiedBy>
  <cp:revision>58</cp:revision>
  <cp:lastPrinted>2004-11-23T22:44:00Z</cp:lastPrinted>
  <dcterms:created xsi:type="dcterms:W3CDTF">2025-09-12T13:31:00Z</dcterms:created>
  <dcterms:modified xsi:type="dcterms:W3CDTF">2025-10-17T12:23:00Z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