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D2D27" w14:textId="5142629B" w:rsidR="005836BD" w:rsidRDefault="007B24FF" w:rsidP="005836BD">
      <w:pPr>
        <w:rPr>
          <w:rFonts w:ascii="Roboto" w:hAnsi="Roboto" w:cs="Arial"/>
          <w:sz w:val="20"/>
          <w:szCs w:val="20"/>
          <w:lang w:val="ca-ES"/>
        </w:rPr>
      </w:pPr>
      <w:r w:rsidRPr="007B24FF">
        <w:rPr>
          <w:rFonts w:ascii="Roboto Medium" w:hAnsi="Roboto Medium" w:cs="Arial"/>
          <w:sz w:val="26"/>
          <w:szCs w:val="26"/>
        </w:rPr>
        <w:t>AUTORITZACIÓ PER ACCEDIR AMB VEHICLE A L’ILLA DE VIANANTS DEL NUCLI ANTIC D’ESPARREGUERA</w:t>
      </w:r>
    </w:p>
    <w:p w14:paraId="41F5D327" w14:textId="77777777" w:rsidR="00E80CE6" w:rsidRDefault="00E80CE6" w:rsidP="005836BD">
      <w:pPr>
        <w:rPr>
          <w:rFonts w:ascii="Roboto" w:hAnsi="Roboto" w:cs="Arial"/>
          <w:sz w:val="20"/>
          <w:szCs w:val="20"/>
          <w:lang w:val="ca-ES"/>
        </w:rPr>
      </w:pPr>
    </w:p>
    <w:p w14:paraId="07912591" w14:textId="1047FCC8" w:rsidR="005836BD" w:rsidRPr="00E80CE6" w:rsidRDefault="00E80CE6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E80CE6">
        <w:rPr>
          <w:rFonts w:ascii="Roboto" w:hAnsi="Roboto" w:cs="Arial"/>
          <w:b/>
          <w:bCs/>
          <w:sz w:val="20"/>
          <w:szCs w:val="20"/>
          <w:lang w:val="ca-ES"/>
        </w:rPr>
        <w:t>Dades de la persona que comunica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C0AB3" w14:paraId="697B233A" w14:textId="77777777" w:rsidTr="00CD6A6C">
        <w:trPr>
          <w:trHeight w:val="567"/>
        </w:trPr>
        <w:tc>
          <w:tcPr>
            <w:tcW w:w="8080" w:type="dxa"/>
            <w:gridSpan w:val="2"/>
            <w:vAlign w:val="center"/>
          </w:tcPr>
          <w:p w14:paraId="36858703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3B995203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vAlign w:val="center"/>
          </w:tcPr>
          <w:p w14:paraId="03EC015A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0FFC9F62" w14:textId="77777777" w:rsidR="00CD6A6C" w:rsidRPr="00DA213F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ABF02B1" w14:textId="77777777" w:rsidTr="00CD6A6C">
        <w:trPr>
          <w:trHeight w:val="567"/>
        </w:trPr>
        <w:tc>
          <w:tcPr>
            <w:tcW w:w="8080" w:type="dxa"/>
            <w:gridSpan w:val="2"/>
            <w:vAlign w:val="center"/>
          </w:tcPr>
          <w:p w14:paraId="340363D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011A7EBC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07CB248" w14:textId="77777777" w:rsidR="00CD6A6C" w:rsidRPr="00DA213F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7AD07901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5437428" w14:textId="77777777" w:rsidTr="00CD6A6C">
        <w:trPr>
          <w:trHeight w:val="567"/>
        </w:trPr>
        <w:tc>
          <w:tcPr>
            <w:tcW w:w="9923" w:type="dxa"/>
            <w:gridSpan w:val="3"/>
            <w:vAlign w:val="center"/>
          </w:tcPr>
          <w:p w14:paraId="7CD7065B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601BCAE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2D4D3970" w14:textId="77777777" w:rsidTr="00CD6A6C">
        <w:trPr>
          <w:trHeight w:val="567"/>
        </w:trPr>
        <w:tc>
          <w:tcPr>
            <w:tcW w:w="9923" w:type="dxa"/>
            <w:gridSpan w:val="3"/>
            <w:vAlign w:val="center"/>
          </w:tcPr>
          <w:p w14:paraId="27CBE884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54A3DC7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65AB9D48" w14:textId="77777777" w:rsidTr="00CD6A6C">
        <w:trPr>
          <w:trHeight w:val="567"/>
        </w:trPr>
        <w:tc>
          <w:tcPr>
            <w:tcW w:w="6237" w:type="dxa"/>
            <w:vAlign w:val="center"/>
          </w:tcPr>
          <w:p w14:paraId="06A15BBA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7748A078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8411ABF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34ABF4AB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3D61172" w14:textId="77777777" w:rsidR="00CD6A6C" w:rsidRPr="00DA213F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DA213F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06682DA4" w14:textId="77777777" w:rsidR="00CD6A6C" w:rsidRPr="00DA213F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C0AB3" w14:paraId="1F043FEA" w14:textId="77777777" w:rsidTr="00CD6A6C">
        <w:trPr>
          <w:trHeight w:val="567"/>
        </w:trPr>
        <w:tc>
          <w:tcPr>
            <w:tcW w:w="9923" w:type="dxa"/>
            <w:gridSpan w:val="3"/>
            <w:vAlign w:val="center"/>
          </w:tcPr>
          <w:p w14:paraId="03BDAF8C" w14:textId="77777777" w:rsidR="00CD6A6C" w:rsidRPr="0091214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91214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91214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="000B41E2" w:rsidRPr="001149BE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https://www.esparreguera.cat/notificacio-electronica</w:t>
              </w:r>
            </w:hyperlink>
          </w:p>
        </w:tc>
      </w:tr>
    </w:tbl>
    <w:p w14:paraId="0114B460" w14:textId="1CCD2505" w:rsidR="000B41E2" w:rsidRPr="00EA3CF7" w:rsidRDefault="000B41E2" w:rsidP="000B41E2">
      <w:pPr>
        <w:rPr>
          <w:rFonts w:ascii="Roboto" w:hAnsi="Roboto" w:cs="Arial"/>
          <w:sz w:val="12"/>
          <w:szCs w:val="12"/>
          <w:lang w:val="ca-ES"/>
        </w:rPr>
      </w:pPr>
      <w:r w:rsidRPr="00EA3CF7">
        <w:rPr>
          <w:rFonts w:ascii="Roboto" w:hAnsi="Roboto" w:cs="Arial"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1149BE">
          <w:rPr>
            <w:rStyle w:val="Hipervnculo"/>
            <w:rFonts w:ascii="Roboto" w:hAnsi="Roboto" w:cs="Arial"/>
            <w:sz w:val="12"/>
            <w:szCs w:val="12"/>
            <w:lang w:val="ca-ES"/>
          </w:rPr>
          <w:t>https://www.esparreguera.cat/dies-inhabils</w:t>
        </w:r>
      </w:hyperlink>
      <w:r w:rsidRPr="00EA3CF7">
        <w:rPr>
          <w:rFonts w:ascii="Roboto" w:hAnsi="Roboto" w:cs="Arial"/>
          <w:sz w:val="12"/>
          <w:szCs w:val="12"/>
          <w:lang w:val="ca-ES"/>
        </w:rPr>
        <w:t>) el còmput a efectes de tramitació s’iniciarà el primer dia hàbil a les 00:01 hores.</w:t>
      </w:r>
    </w:p>
    <w:p w14:paraId="6785BE6D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0E74F67" w14:textId="2F2DD158" w:rsidR="005836BD" w:rsidRPr="00E80CE6" w:rsidRDefault="00E80CE6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E80CE6">
        <w:rPr>
          <w:rFonts w:ascii="Roboto" w:hAnsi="Roboto" w:cs="Arial"/>
          <w:b/>
          <w:bCs/>
          <w:sz w:val="20"/>
          <w:szCs w:val="20"/>
          <w:lang w:val="ca-ES"/>
        </w:rPr>
        <w:t>Informació dels vehicles</w:t>
      </w:r>
    </w:p>
    <w:p w14:paraId="1EAE14FE" w14:textId="606CB868" w:rsidR="005836BD" w:rsidRDefault="00E80CE6" w:rsidP="005836BD">
      <w:pPr>
        <w:rPr>
          <w:rFonts w:ascii="Roboto" w:hAnsi="Roboto" w:cs="Arial"/>
          <w:sz w:val="20"/>
          <w:szCs w:val="20"/>
          <w:lang w:val="ca-ES"/>
        </w:rPr>
      </w:pPr>
      <w:r>
        <w:rPr>
          <w:rFonts w:ascii="Roboto" w:hAnsi="Roboto" w:cs="Arial"/>
          <w:sz w:val="20"/>
          <w:szCs w:val="20"/>
          <w:lang w:val="ca-ES"/>
        </w:rPr>
        <w:t>Sol·licito el permís o la baixa del permís per accedir a l’illa de vianants amb el/s vehicle/s indicat/s.</w:t>
      </w:r>
    </w:p>
    <w:p w14:paraId="3D7A2466" w14:textId="37F2BBC4" w:rsidR="00E80CE6" w:rsidRDefault="00E80CE6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843"/>
      </w:tblGrid>
      <w:tr w:rsidR="00E80CE6" w:rsidRPr="00DA213F" w14:paraId="4E1A0974" w14:textId="77777777" w:rsidTr="00D36F20">
        <w:trPr>
          <w:trHeight w:val="567"/>
        </w:trPr>
        <w:tc>
          <w:tcPr>
            <w:tcW w:w="8080" w:type="dxa"/>
            <w:vAlign w:val="center"/>
          </w:tcPr>
          <w:p w14:paraId="1B626BD9" w14:textId="4761D590" w:rsidR="00E80CE6" w:rsidRPr="00DA213F" w:rsidRDefault="00E80CE6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Titular del vehicle 1</w:t>
            </w:r>
          </w:p>
          <w:p w14:paraId="29D0355B" w14:textId="7FB66652" w:rsidR="00E80CE6" w:rsidRPr="00DA213F" w:rsidRDefault="00E80CE6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39BAF83" w14:textId="0511E4D2" w:rsidR="00E80CE6" w:rsidRPr="00DA213F" w:rsidRDefault="00E80CE6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Matr</w:t>
            </w:r>
            <w:r w:rsidR="00E5522B">
              <w:rPr>
                <w:rFonts w:ascii="Roboto" w:hAnsi="Roboto" w:cs="Arial"/>
                <w:sz w:val="16"/>
                <w:szCs w:val="16"/>
                <w:lang w:val="ca-ES"/>
              </w:rPr>
              <w:t>í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cula del vehicle 1</w:t>
            </w:r>
          </w:p>
          <w:p w14:paraId="76A90B0E" w14:textId="77777777" w:rsidR="00E80CE6" w:rsidRPr="00DA213F" w:rsidRDefault="00E80CE6" w:rsidP="00D36F20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E80CE6" w:rsidRPr="00DA213F" w14:paraId="7001321A" w14:textId="77777777" w:rsidTr="00FB3B4E">
        <w:trPr>
          <w:trHeight w:val="567"/>
        </w:trPr>
        <w:tc>
          <w:tcPr>
            <w:tcW w:w="9923" w:type="dxa"/>
            <w:gridSpan w:val="2"/>
            <w:vAlign w:val="center"/>
          </w:tcPr>
          <w:p w14:paraId="2B18C318" w14:textId="0DA75BF0" w:rsidR="00E80CE6" w:rsidRDefault="00E80CE6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Respecte al vehicle 1 sol·licito: </w:t>
            </w:r>
            <w:sdt>
              <w:sdtPr>
                <w:rPr>
                  <w:rFonts w:ascii="Roboto" w:hAnsi="Roboto" w:cs="Arial"/>
                  <w:sz w:val="16"/>
                  <w:szCs w:val="16"/>
                  <w:lang w:val="ca-ES"/>
                </w:rPr>
                <w:id w:val="-76677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ca-ES"/>
                  </w:rPr>
                  <w:t>☐</w:t>
                </w:r>
              </w:sdtContent>
            </w:sdt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Alta      </w:t>
            </w:r>
            <w:sdt>
              <w:sdtPr>
                <w:rPr>
                  <w:rFonts w:ascii="Roboto" w:hAnsi="Roboto" w:cs="Arial"/>
                  <w:sz w:val="16"/>
                  <w:szCs w:val="16"/>
                  <w:lang w:val="ca-ES"/>
                </w:rPr>
                <w:id w:val="34012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ca-ES"/>
                  </w:rPr>
                  <w:t>☐</w:t>
                </w:r>
              </w:sdtContent>
            </w:sdt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Baixa</w:t>
            </w:r>
          </w:p>
        </w:tc>
      </w:tr>
    </w:tbl>
    <w:p w14:paraId="1768201B" w14:textId="761A0D11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843"/>
      </w:tblGrid>
      <w:tr w:rsidR="00E80CE6" w:rsidRPr="00DA213F" w14:paraId="37775FFB" w14:textId="77777777" w:rsidTr="00D36F20">
        <w:trPr>
          <w:trHeight w:val="567"/>
        </w:trPr>
        <w:tc>
          <w:tcPr>
            <w:tcW w:w="8080" w:type="dxa"/>
            <w:vAlign w:val="center"/>
          </w:tcPr>
          <w:p w14:paraId="1380A829" w14:textId="18C68926" w:rsidR="00E80CE6" w:rsidRPr="00DA213F" w:rsidRDefault="00E80CE6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Titular del vehicle 2</w:t>
            </w:r>
          </w:p>
          <w:p w14:paraId="49BFDE59" w14:textId="77777777" w:rsidR="00E80CE6" w:rsidRPr="00DA213F" w:rsidRDefault="00E80CE6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0C1D1AC" w14:textId="7FC8C704" w:rsidR="00E80CE6" w:rsidRPr="00DA213F" w:rsidRDefault="00E80CE6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Matr</w:t>
            </w:r>
            <w:r w:rsidR="00E5522B">
              <w:rPr>
                <w:rFonts w:ascii="Roboto" w:hAnsi="Roboto" w:cs="Arial"/>
                <w:sz w:val="16"/>
                <w:szCs w:val="16"/>
                <w:lang w:val="ca-ES"/>
              </w:rPr>
              <w:t>í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cula del vehicle 2</w:t>
            </w:r>
          </w:p>
          <w:p w14:paraId="0695AF6B" w14:textId="77777777" w:rsidR="00E80CE6" w:rsidRPr="00DA213F" w:rsidRDefault="00E80CE6" w:rsidP="00D36F20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E80CE6" w:rsidRPr="00DA213F" w14:paraId="098D627C" w14:textId="77777777" w:rsidTr="00D36F20">
        <w:trPr>
          <w:trHeight w:val="567"/>
        </w:trPr>
        <w:tc>
          <w:tcPr>
            <w:tcW w:w="9923" w:type="dxa"/>
            <w:gridSpan w:val="2"/>
            <w:vAlign w:val="center"/>
          </w:tcPr>
          <w:p w14:paraId="79A9FE4A" w14:textId="40ED4D7F" w:rsidR="00E80CE6" w:rsidRDefault="00E80CE6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Respecte al vehicle 2 sol·licito: </w:t>
            </w:r>
            <w:sdt>
              <w:sdtPr>
                <w:rPr>
                  <w:rFonts w:ascii="Roboto" w:hAnsi="Roboto" w:cs="Arial"/>
                  <w:sz w:val="16"/>
                  <w:szCs w:val="16"/>
                  <w:lang w:val="ca-ES"/>
                </w:rPr>
                <w:id w:val="41867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ca-ES"/>
                  </w:rPr>
                  <w:t>☐</w:t>
                </w:r>
              </w:sdtContent>
            </w:sdt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Alta      </w:t>
            </w:r>
            <w:sdt>
              <w:sdtPr>
                <w:rPr>
                  <w:rFonts w:ascii="Roboto" w:hAnsi="Roboto" w:cs="Arial"/>
                  <w:sz w:val="16"/>
                  <w:szCs w:val="16"/>
                  <w:lang w:val="ca-ES"/>
                </w:rPr>
                <w:id w:val="209998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ca-ES"/>
                  </w:rPr>
                  <w:t>☐</w:t>
                </w:r>
              </w:sdtContent>
            </w:sdt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Baixa</w:t>
            </w:r>
          </w:p>
        </w:tc>
      </w:tr>
    </w:tbl>
    <w:p w14:paraId="5D792B2C" w14:textId="77777777" w:rsidR="00E80CE6" w:rsidRDefault="00E80CE6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843"/>
      </w:tblGrid>
      <w:tr w:rsidR="00ED0A38" w:rsidRPr="00DA213F" w14:paraId="5E0D75FA" w14:textId="77777777" w:rsidTr="00D36F20">
        <w:trPr>
          <w:trHeight w:val="567"/>
        </w:trPr>
        <w:tc>
          <w:tcPr>
            <w:tcW w:w="8080" w:type="dxa"/>
            <w:vAlign w:val="center"/>
          </w:tcPr>
          <w:p w14:paraId="62B5E0C7" w14:textId="6203F2A5" w:rsidR="00ED0A38" w:rsidRPr="00DA213F" w:rsidRDefault="00ED0A38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Titular del vehicle 3</w:t>
            </w:r>
          </w:p>
          <w:p w14:paraId="767D22FB" w14:textId="77777777" w:rsidR="00ED0A38" w:rsidRPr="00DA213F" w:rsidRDefault="00ED0A38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9B3FE94" w14:textId="650BC760" w:rsidR="00ED0A38" w:rsidRPr="00DA213F" w:rsidRDefault="00ED0A38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Matr</w:t>
            </w:r>
            <w:r w:rsidR="00E5522B">
              <w:rPr>
                <w:rFonts w:ascii="Roboto" w:hAnsi="Roboto" w:cs="Arial"/>
                <w:sz w:val="16"/>
                <w:szCs w:val="16"/>
                <w:lang w:val="ca-ES"/>
              </w:rPr>
              <w:t>í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cula del vehicle 3</w:t>
            </w:r>
          </w:p>
          <w:p w14:paraId="493A564C" w14:textId="77777777" w:rsidR="00ED0A38" w:rsidRPr="00DA213F" w:rsidRDefault="00ED0A38" w:rsidP="00D36F20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ED0A38" w:rsidRPr="00DA213F" w14:paraId="0A472F27" w14:textId="77777777" w:rsidTr="00D36F20">
        <w:trPr>
          <w:trHeight w:val="567"/>
        </w:trPr>
        <w:tc>
          <w:tcPr>
            <w:tcW w:w="9923" w:type="dxa"/>
            <w:gridSpan w:val="2"/>
            <w:vAlign w:val="center"/>
          </w:tcPr>
          <w:p w14:paraId="4573E5E4" w14:textId="5A2BE895" w:rsidR="00ED0A38" w:rsidRDefault="00ED0A38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Respecte al vehicle 3 sol·licito: </w:t>
            </w:r>
            <w:sdt>
              <w:sdtPr>
                <w:rPr>
                  <w:rFonts w:ascii="Roboto" w:hAnsi="Roboto" w:cs="Arial"/>
                  <w:sz w:val="16"/>
                  <w:szCs w:val="16"/>
                  <w:lang w:val="ca-ES"/>
                </w:rPr>
                <w:id w:val="40596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ca-ES"/>
                  </w:rPr>
                  <w:t>☐</w:t>
                </w:r>
              </w:sdtContent>
            </w:sdt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Alta      </w:t>
            </w:r>
            <w:sdt>
              <w:sdtPr>
                <w:rPr>
                  <w:rFonts w:ascii="Roboto" w:hAnsi="Roboto" w:cs="Arial"/>
                  <w:sz w:val="16"/>
                  <w:szCs w:val="16"/>
                  <w:lang w:val="ca-ES"/>
                </w:rPr>
                <w:id w:val="191912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ca-ES"/>
                  </w:rPr>
                  <w:t>☐</w:t>
                </w:r>
              </w:sdtContent>
            </w:sdt>
            <w:r>
              <w:rPr>
                <w:rFonts w:ascii="Roboto" w:hAnsi="Roboto" w:cs="Arial"/>
                <w:sz w:val="16"/>
                <w:szCs w:val="16"/>
                <w:lang w:val="ca-ES"/>
              </w:rPr>
              <w:t xml:space="preserve"> Baixa</w:t>
            </w:r>
          </w:p>
        </w:tc>
      </w:tr>
    </w:tbl>
    <w:p w14:paraId="440EEFFC" w14:textId="77777777" w:rsidR="00ED0A38" w:rsidRDefault="00ED0A38" w:rsidP="005836BD">
      <w:pPr>
        <w:rPr>
          <w:rFonts w:ascii="Roboto" w:hAnsi="Roboto" w:cs="Arial"/>
          <w:sz w:val="20"/>
          <w:szCs w:val="20"/>
          <w:lang w:val="ca-ES"/>
        </w:rPr>
      </w:pPr>
    </w:p>
    <w:p w14:paraId="10A45865" w14:textId="29FB0D3A" w:rsidR="005836BD" w:rsidRDefault="00E80CE6" w:rsidP="005836BD">
      <w:pPr>
        <w:rPr>
          <w:rFonts w:ascii="Roboto" w:hAnsi="Roboto" w:cs="Arial"/>
          <w:sz w:val="20"/>
          <w:szCs w:val="20"/>
          <w:lang w:val="ca-ES"/>
        </w:rPr>
      </w:pPr>
      <w:r>
        <w:rPr>
          <w:rFonts w:ascii="Roboto" w:hAnsi="Roboto" w:cs="Arial"/>
          <w:sz w:val="20"/>
          <w:szCs w:val="20"/>
          <w:lang w:val="ca-ES"/>
        </w:rPr>
        <w:t>Dades a indicar en el cas de canvi de vehicle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2"/>
      </w:tblGrid>
      <w:tr w:rsidR="00E80CE6" w:rsidRPr="00DA213F" w14:paraId="1B868393" w14:textId="77777777" w:rsidTr="00E80CE6">
        <w:trPr>
          <w:trHeight w:val="567"/>
        </w:trPr>
        <w:tc>
          <w:tcPr>
            <w:tcW w:w="4961" w:type="dxa"/>
            <w:vAlign w:val="center"/>
          </w:tcPr>
          <w:p w14:paraId="02623416" w14:textId="6722100C" w:rsidR="00E80CE6" w:rsidRPr="00DA213F" w:rsidRDefault="00E80CE6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Matr</w:t>
            </w:r>
            <w:r w:rsidR="008356CB">
              <w:rPr>
                <w:rFonts w:ascii="Roboto" w:hAnsi="Roboto" w:cs="Arial"/>
                <w:sz w:val="16"/>
                <w:szCs w:val="16"/>
                <w:lang w:val="ca-ES"/>
              </w:rPr>
              <w:t>í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cula antiga</w:t>
            </w:r>
          </w:p>
          <w:p w14:paraId="0C74CF9E" w14:textId="11370B22" w:rsidR="00E80CE6" w:rsidRPr="00DA213F" w:rsidRDefault="00E80CE6" w:rsidP="00D36F20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784D8689" w14:textId="20CE8ACE" w:rsidR="00E80CE6" w:rsidRPr="00DA213F" w:rsidRDefault="00E80CE6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Matr</w:t>
            </w:r>
            <w:r w:rsidR="008356CB">
              <w:rPr>
                <w:rFonts w:ascii="Roboto" w:hAnsi="Roboto" w:cs="Arial"/>
                <w:sz w:val="16"/>
                <w:szCs w:val="16"/>
                <w:lang w:val="ca-ES"/>
              </w:rPr>
              <w:t>í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cula nova</w:t>
            </w:r>
          </w:p>
          <w:p w14:paraId="512F380F" w14:textId="77777777" w:rsidR="00E80CE6" w:rsidRPr="00DA213F" w:rsidRDefault="00E80CE6" w:rsidP="00D36F20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E80CE6" w:rsidRPr="00DA213F" w14:paraId="475A0F4C" w14:textId="77777777" w:rsidTr="00ED0A38">
        <w:trPr>
          <w:trHeight w:val="2263"/>
        </w:trPr>
        <w:tc>
          <w:tcPr>
            <w:tcW w:w="9923" w:type="dxa"/>
            <w:gridSpan w:val="2"/>
          </w:tcPr>
          <w:p w14:paraId="4C0F6833" w14:textId="77777777" w:rsidR="00E80CE6" w:rsidRPr="00E80CE6" w:rsidRDefault="00E80CE6" w:rsidP="00D36F20">
            <w:pPr>
              <w:ind w:right="-62"/>
              <w:jc w:val="left"/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7602945F" w14:textId="77777777" w:rsidR="00E80CE6" w:rsidRDefault="00E80CE6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Observacions</w:t>
            </w:r>
          </w:p>
          <w:p w14:paraId="12725601" w14:textId="6E724EA4" w:rsidR="00E80CE6" w:rsidRDefault="00E80CE6" w:rsidP="00D36F20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6"/>
                <w:szCs w:val="16"/>
                <w:lang w:val="ca-ES"/>
              </w:rPr>
              <w:t> 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5DED733" w14:textId="77777777" w:rsidR="00E80CE6" w:rsidRDefault="00E80CE6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792DAC" w:rsidRPr="00792DAC" w14:paraId="173F008E" w14:textId="77777777" w:rsidTr="0081016F">
        <w:trPr>
          <w:trHeight w:val="1882"/>
        </w:trPr>
        <w:tc>
          <w:tcPr>
            <w:tcW w:w="9912" w:type="dxa"/>
            <w:vAlign w:val="center"/>
          </w:tcPr>
          <w:p w14:paraId="6C8A020C" w14:textId="77777777" w:rsidR="00792DAC" w:rsidRPr="00792DAC" w:rsidRDefault="00792DAC" w:rsidP="00D36F20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b/>
                <w:sz w:val="18"/>
                <w:szCs w:val="18"/>
                <w:lang w:val="ca-ES"/>
              </w:rPr>
              <w:t>Temporalitat de la sol·licitud</w:t>
            </w:r>
          </w:p>
          <w:p w14:paraId="057D71A9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</w:p>
          <w:p w14:paraId="387E1811" w14:textId="78D03DD5" w:rsidR="00792DAC" w:rsidRPr="00792DAC" w:rsidRDefault="00000000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110920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eastAsia="MS Gothic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Permanent</w:t>
            </w:r>
          </w:p>
          <w:p w14:paraId="586E1C71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</w:p>
          <w:p w14:paraId="1345F3D8" w14:textId="77777777" w:rsidR="00792DAC" w:rsidRPr="00792DAC" w:rsidRDefault="00000000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31950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eastAsia="MS Gothic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Temporal</w:t>
            </w:r>
          </w:p>
          <w:p w14:paraId="7DA8624F" w14:textId="0E7BDD08" w:rsidR="00792DAC" w:rsidRPr="00792DAC" w:rsidRDefault="00792DAC" w:rsidP="00792DAC">
            <w:pPr>
              <w:ind w:left="176"/>
              <w:rPr>
                <w:rFonts w:ascii="Roboto" w:hAnsi="Roboto" w:cs="Arial"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Data inici: 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>/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>/20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</w:p>
          <w:p w14:paraId="3FD05D6C" w14:textId="0A531B6A" w:rsidR="00792DAC" w:rsidRPr="00792DAC" w:rsidRDefault="00792DAC" w:rsidP="00792DAC">
            <w:pPr>
              <w:ind w:left="176"/>
              <w:rPr>
                <w:rFonts w:ascii="Roboto" w:hAnsi="Roboto" w:cs="Arial"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Data final: 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>/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>/20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</w:p>
          <w:p w14:paraId="379CC14A" w14:textId="2F8E49E2" w:rsidR="00792DAC" w:rsidRPr="00792DAC" w:rsidRDefault="00792DAC" w:rsidP="00792DAC">
            <w:pPr>
              <w:ind w:left="176"/>
              <w:rPr>
                <w:rFonts w:ascii="Roboto" w:hAnsi="Roboto" w:cs="Arial"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En cas d’obres, indicar número de llicència o comunicació: 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</w:p>
          <w:p w14:paraId="649DDD48" w14:textId="7A214915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</w:p>
        </w:tc>
      </w:tr>
      <w:tr w:rsidR="00E97F49" w:rsidRPr="00792DAC" w14:paraId="3E216B50" w14:textId="77777777" w:rsidTr="00E97F49">
        <w:trPr>
          <w:trHeight w:val="841"/>
        </w:trPr>
        <w:tc>
          <w:tcPr>
            <w:tcW w:w="9912" w:type="dxa"/>
            <w:vAlign w:val="center"/>
          </w:tcPr>
          <w:p w14:paraId="3E332C23" w14:textId="77777777" w:rsidR="00E97F49" w:rsidRDefault="00E97F49" w:rsidP="00E97F49">
            <w:pPr>
              <w:rPr>
                <w:rFonts w:ascii="Roboto" w:hAnsi="Roboto" w:cs="Arial"/>
                <w:b/>
                <w:bCs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b/>
                <w:bCs/>
                <w:sz w:val="18"/>
                <w:szCs w:val="18"/>
                <w:lang w:val="ca-ES"/>
              </w:rPr>
              <w:t>Adreça de l’habitatge o garatge de referència</w:t>
            </w:r>
          </w:p>
          <w:p w14:paraId="4C3105DE" w14:textId="77777777" w:rsidR="00E97F49" w:rsidRPr="00E97F49" w:rsidRDefault="00E97F49" w:rsidP="00E97F49">
            <w:pPr>
              <w:rPr>
                <w:rFonts w:ascii="Roboto" w:hAnsi="Roboto" w:cs="Arial"/>
                <w:sz w:val="10"/>
                <w:szCs w:val="10"/>
                <w:lang w:val="ca-ES"/>
              </w:rPr>
            </w:pPr>
          </w:p>
          <w:p w14:paraId="095933B5" w14:textId="0FBAF69C" w:rsidR="00E97F49" w:rsidRPr="00792DAC" w:rsidRDefault="00E97F49" w:rsidP="00E97F49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</w:p>
        </w:tc>
      </w:tr>
      <w:tr w:rsidR="00E97F49" w:rsidRPr="00792DAC" w14:paraId="5DF6EE18" w14:textId="77777777" w:rsidTr="00E97F49">
        <w:trPr>
          <w:trHeight w:val="841"/>
        </w:trPr>
        <w:tc>
          <w:tcPr>
            <w:tcW w:w="9912" w:type="dxa"/>
            <w:vAlign w:val="center"/>
          </w:tcPr>
          <w:p w14:paraId="17344BD8" w14:textId="0AF4CB72" w:rsidR="00E97F49" w:rsidRPr="00792DAC" w:rsidRDefault="00E97F49" w:rsidP="00E97F49">
            <w:pPr>
              <w:ind w:left="176" w:hanging="176"/>
              <w:jc w:val="left"/>
              <w:rPr>
                <w:rFonts w:ascii="Roboto" w:hAnsi="Roboto" w:cs="Arial"/>
                <w:b/>
                <w:bCs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b/>
                <w:bCs/>
                <w:sz w:val="18"/>
                <w:szCs w:val="18"/>
                <w:lang w:val="ca-ES"/>
              </w:rPr>
              <w:t>Referència cadastral (20 dígits) de l</w:t>
            </w:r>
            <w:r w:rsidR="008356CB">
              <w:rPr>
                <w:rFonts w:ascii="Roboto" w:hAnsi="Roboto" w:cs="Arial"/>
                <w:b/>
                <w:bCs/>
                <w:sz w:val="18"/>
                <w:szCs w:val="18"/>
                <w:lang w:val="ca-ES"/>
              </w:rPr>
              <w:t>’</w:t>
            </w:r>
            <w:r w:rsidRPr="00792DAC">
              <w:rPr>
                <w:rFonts w:ascii="Roboto" w:hAnsi="Roboto" w:cs="Arial"/>
                <w:b/>
                <w:bCs/>
                <w:sz w:val="18"/>
                <w:szCs w:val="18"/>
                <w:lang w:val="ca-ES"/>
              </w:rPr>
              <w:t>habitatge o garatge de referència</w:t>
            </w:r>
          </w:p>
          <w:p w14:paraId="4C4E4A20" w14:textId="77777777" w:rsidR="00E97F49" w:rsidRPr="00E97F49" w:rsidRDefault="00E97F49" w:rsidP="00E97F49">
            <w:pPr>
              <w:ind w:left="176" w:hanging="176"/>
              <w:jc w:val="left"/>
              <w:rPr>
                <w:rFonts w:ascii="Roboto" w:hAnsi="Roboto" w:cs="Arial"/>
                <w:sz w:val="10"/>
                <w:szCs w:val="10"/>
                <w:lang w:val="ca-ES"/>
              </w:rPr>
            </w:pPr>
          </w:p>
          <w:p w14:paraId="1DB904B9" w14:textId="727E915A" w:rsidR="00E97F49" w:rsidRPr="00792DAC" w:rsidRDefault="00E97F49" w:rsidP="00E97F49">
            <w:pPr>
              <w:pStyle w:val="Piedepgina"/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</w:p>
        </w:tc>
      </w:tr>
      <w:tr w:rsidR="00792DAC" w:rsidRPr="00792DAC" w14:paraId="40C0BDA4" w14:textId="77777777" w:rsidTr="0081016F">
        <w:trPr>
          <w:trHeight w:val="5948"/>
        </w:trPr>
        <w:tc>
          <w:tcPr>
            <w:tcW w:w="9912" w:type="dxa"/>
          </w:tcPr>
          <w:p w14:paraId="2D651D15" w14:textId="77777777" w:rsidR="00792DAC" w:rsidRPr="00792DAC" w:rsidRDefault="00792DAC" w:rsidP="00D36F20">
            <w:pPr>
              <w:rPr>
                <w:rFonts w:ascii="Roboto" w:hAnsi="Roboto" w:cs="Arial"/>
                <w:b/>
                <w:sz w:val="6"/>
                <w:szCs w:val="6"/>
                <w:lang w:val="ca-ES"/>
              </w:rPr>
            </w:pPr>
          </w:p>
          <w:p w14:paraId="6705028D" w14:textId="72A7E0B9" w:rsidR="00792DAC" w:rsidRPr="00792DAC" w:rsidRDefault="00792DAC" w:rsidP="00D36F20">
            <w:pPr>
              <w:rPr>
                <w:rFonts w:ascii="Roboto" w:hAnsi="Roboto" w:cs="Arial"/>
                <w:b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b/>
                <w:sz w:val="18"/>
                <w:szCs w:val="18"/>
                <w:lang w:val="ca-ES"/>
              </w:rPr>
              <w:t>Declaro responsablement que compleixo algunes de les condicions següents per sol·licitar accés a l’illa de vianants:</w:t>
            </w:r>
          </w:p>
          <w:p w14:paraId="463FD98D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</w:p>
          <w:p w14:paraId="1A89D981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Per autoritzacions </w:t>
            </w:r>
            <w:r w:rsidRPr="00792DAC">
              <w:rPr>
                <w:rFonts w:ascii="Roboto" w:hAnsi="Roboto" w:cs="Arial"/>
                <w:sz w:val="18"/>
                <w:szCs w:val="18"/>
                <w:u w:val="single"/>
                <w:lang w:val="ca-ES"/>
              </w:rPr>
              <w:t>PERMANENTS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>:</w:t>
            </w:r>
          </w:p>
          <w:p w14:paraId="3569F731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</w:p>
          <w:p w14:paraId="3D3CD7A9" w14:textId="0A12D985" w:rsidR="00792DAC" w:rsidRPr="00792DAC" w:rsidRDefault="00000000" w:rsidP="00792DAC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208181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Els veïns residents que estiguin empadronats en l’àmbit declarat com a illa de vianants.</w:t>
            </w:r>
          </w:p>
          <w:p w14:paraId="622A4576" w14:textId="06606D45" w:rsidR="00792DAC" w:rsidRPr="00792DAC" w:rsidRDefault="00000000" w:rsidP="00792DAC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1951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Titulars d’establiments i activitats situats en l’àmbit declarat com a illa de vianants.</w:t>
            </w:r>
          </w:p>
          <w:p w14:paraId="0AB79C42" w14:textId="6216E995" w:rsidR="00792DAC" w:rsidRPr="00792DAC" w:rsidRDefault="00000000" w:rsidP="00792DAC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153889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Usuaris d’estacionaments, tant en títol de propietat com de lloguer.</w:t>
            </w:r>
          </w:p>
          <w:p w14:paraId="40F24207" w14:textId="2399335E" w:rsidR="00792DAC" w:rsidRPr="00792DAC" w:rsidRDefault="00000000" w:rsidP="00792DAC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964623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Familiars o cuidadors principals d’una persona amb dependència o mobilitat reduïda o amb diversitats funcionals físiques o intel·lectuals empadronada en l’àmbit declarat com a illa de vianants. </w:t>
            </w:r>
          </w:p>
          <w:p w14:paraId="28DBED45" w14:textId="0DD3002E" w:rsidR="00792DAC" w:rsidRPr="00792DAC" w:rsidRDefault="00000000" w:rsidP="00792DAC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1062869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Vehicles de serveis funeraris.</w:t>
            </w:r>
          </w:p>
          <w:p w14:paraId="182A4B08" w14:textId="7C83B0C6" w:rsidR="00792DAC" w:rsidRPr="00792DAC" w:rsidRDefault="00000000" w:rsidP="00792DAC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73111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Veïns, titulars d’establiments i activitats i usuaris d’estacionaments i familiars o cuidadors principals no residents a l’àmbit territorial de  l</w:t>
            </w:r>
            <w:r w:rsidR="008C4858">
              <w:rPr>
                <w:rFonts w:ascii="Roboto" w:hAnsi="Roboto" w:cs="Arial"/>
                <w:sz w:val="18"/>
                <w:szCs w:val="18"/>
                <w:lang w:val="ca-ES"/>
              </w:rPr>
              <w:t>’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illa de vianants quan, per circumstàncies de la mobilitat viària, hagin de transitar necessàriament per l’àmbit d’afectació de l</w:t>
            </w:r>
            <w:r w:rsidR="008C4858">
              <w:rPr>
                <w:rFonts w:ascii="Roboto" w:hAnsi="Roboto" w:cs="Arial"/>
                <w:sz w:val="18"/>
                <w:szCs w:val="18"/>
                <w:lang w:val="ca-ES"/>
              </w:rPr>
              <w:t>’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illa: veïns del carrer Guardiola.</w:t>
            </w:r>
          </w:p>
          <w:p w14:paraId="298D3904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</w:p>
          <w:p w14:paraId="29D11064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Per autoritzacions </w:t>
            </w:r>
            <w:r w:rsidRPr="00792DAC">
              <w:rPr>
                <w:rFonts w:ascii="Roboto" w:hAnsi="Roboto" w:cs="Arial"/>
                <w:sz w:val="18"/>
                <w:szCs w:val="18"/>
                <w:u w:val="single"/>
                <w:lang w:val="ca-ES"/>
              </w:rPr>
              <w:t>TEMPORALS</w:t>
            </w:r>
            <w:r w:rsidRPr="00792DAC">
              <w:rPr>
                <w:rFonts w:ascii="Roboto" w:hAnsi="Roboto" w:cs="Arial"/>
                <w:sz w:val="18"/>
                <w:szCs w:val="18"/>
                <w:lang w:val="ca-ES"/>
              </w:rPr>
              <w:t>:</w:t>
            </w:r>
          </w:p>
          <w:p w14:paraId="546EA02C" w14:textId="77777777" w:rsidR="00792DAC" w:rsidRPr="00792DAC" w:rsidRDefault="00792DAC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</w:p>
          <w:p w14:paraId="33039BA4" w14:textId="774A7623" w:rsidR="00792DAC" w:rsidRPr="00792DAC" w:rsidRDefault="00000000" w:rsidP="00E81BC9">
            <w:pPr>
              <w:tabs>
                <w:tab w:val="left" w:pos="318"/>
              </w:tabs>
              <w:spacing w:beforeLines="50" w:before="120" w:afterLines="50" w:after="120"/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11791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Titulars de llicències d’obres.</w:t>
            </w:r>
          </w:p>
          <w:p w14:paraId="2C76AC62" w14:textId="2D357807" w:rsidR="00792DAC" w:rsidRPr="00792DAC" w:rsidRDefault="00000000" w:rsidP="00E81BC9">
            <w:pPr>
              <w:spacing w:beforeLines="50" w:before="120" w:afterLines="50" w:after="120"/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189453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Descàrrega de mercaderies, fora de l’horari d’accés obert a l’illa de vianants, quan el volum de les quals impossibiliti el desplaçament amb carretó manual, sempre que es  justifiqui degudament la impossibilitat de fer-ho dins l’horari d’accés obert a l’illa de vianants.</w:t>
            </w:r>
          </w:p>
          <w:p w14:paraId="6421F748" w14:textId="517CA1D8" w:rsidR="00792DAC" w:rsidRPr="00792DAC" w:rsidRDefault="00000000" w:rsidP="00792DAC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99965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>Per motiu d’actes litúrgics.</w:t>
            </w:r>
          </w:p>
          <w:p w14:paraId="6FE50A15" w14:textId="56AE2CC8" w:rsidR="00792DAC" w:rsidRPr="00792DAC" w:rsidRDefault="00000000" w:rsidP="00D36F20">
            <w:pPr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51836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2DAC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 </w:t>
            </w:r>
            <w:r w:rsidR="00792DAC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Situacions de dependència temporal degudament justificades (indicar): 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instrText xml:space="preserve"> FORMTEXT </w:instrTex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separate"/>
            </w:r>
            <w:r w:rsid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="00792DAC">
              <w:rPr>
                <w:rFonts w:ascii="Roboto" w:hAnsi="Roboto" w:cs="Arial"/>
                <w:noProof/>
                <w:sz w:val="18"/>
                <w:szCs w:val="18"/>
                <w:lang w:val="ca-ES"/>
              </w:rPr>
              <w:t> </w:t>
            </w:r>
            <w:r w:rsidR="00792DAC">
              <w:rPr>
                <w:rFonts w:ascii="Roboto" w:hAnsi="Roboto" w:cs="Arial"/>
                <w:sz w:val="18"/>
                <w:szCs w:val="18"/>
                <w:lang w:val="ca-ES"/>
              </w:rPr>
              <w:fldChar w:fldCharType="end"/>
            </w:r>
          </w:p>
        </w:tc>
      </w:tr>
    </w:tbl>
    <w:p w14:paraId="0BDFD118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EDAB5BE" w14:textId="5F16D4F6" w:rsidR="000959FF" w:rsidRPr="000959FF" w:rsidRDefault="000959FF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t>Declaració de responsabilitat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0959FF" w14:paraId="4533432C" w14:textId="77777777" w:rsidTr="00E81BC9">
        <w:trPr>
          <w:trHeight w:val="1964"/>
        </w:trPr>
        <w:tc>
          <w:tcPr>
            <w:tcW w:w="9913" w:type="dxa"/>
            <w:vAlign w:val="center"/>
          </w:tcPr>
          <w:p w14:paraId="3CA8AE1B" w14:textId="2C059B1E" w:rsidR="000959FF" w:rsidRPr="000959FF" w:rsidRDefault="00000000" w:rsidP="000959FF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-54291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9FF" w:rsidRPr="00792DAC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0959FF" w:rsidRPr="00792DAC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0959FF">
              <w:rPr>
                <w:rFonts w:ascii="Roboto" w:hAnsi="Roboto" w:cs="Arial"/>
                <w:sz w:val="18"/>
                <w:szCs w:val="18"/>
                <w:lang w:val="ca-ES"/>
              </w:rPr>
              <w:t xml:space="preserve"> </w:t>
            </w:r>
            <w:r w:rsidR="00ED0A38">
              <w:rPr>
                <w:rFonts w:ascii="Roboto" w:hAnsi="Roboto" w:cs="Arial"/>
                <w:sz w:val="18"/>
                <w:szCs w:val="18"/>
                <w:lang w:val="ca-ES"/>
              </w:rPr>
              <w:t>M’oposo que</w:t>
            </w:r>
            <w:r w:rsidR="000959FF">
              <w:rPr>
                <w:rFonts w:ascii="Roboto" w:hAnsi="Roboto" w:cs="Arial"/>
                <w:sz w:val="18"/>
                <w:szCs w:val="18"/>
                <w:lang w:val="ca-ES"/>
              </w:rPr>
              <w:t xml:space="preserve"> l’Ajuntament d’Esparreguera </w:t>
            </w:r>
            <w:r w:rsidR="006C348E">
              <w:rPr>
                <w:rFonts w:ascii="Roboto" w:hAnsi="Roboto" w:cs="Arial"/>
                <w:sz w:val="18"/>
                <w:szCs w:val="18"/>
                <w:lang w:val="ca-ES"/>
              </w:rPr>
              <w:t>faci</w:t>
            </w:r>
            <w:r w:rsidR="000959FF">
              <w:rPr>
                <w:rFonts w:ascii="Roboto" w:hAnsi="Roboto" w:cs="Arial"/>
                <w:sz w:val="18"/>
                <w:szCs w:val="18"/>
                <w:lang w:val="ca-ES"/>
              </w:rPr>
              <w:t xml:space="preserve"> la consulta de la residència del municipi. Per tant, amb aquesta sol·licitud també aporto: Padró.</w:t>
            </w:r>
          </w:p>
          <w:p w14:paraId="6C9AE792" w14:textId="77777777" w:rsidR="000959FF" w:rsidRPr="007300DA" w:rsidRDefault="000959FF" w:rsidP="005836BD">
            <w:pPr>
              <w:rPr>
                <w:rFonts w:ascii="Roboto" w:hAnsi="Roboto" w:cs="Arial"/>
                <w:sz w:val="4"/>
                <w:szCs w:val="4"/>
                <w:lang w:val="ca-ES"/>
              </w:rPr>
            </w:pPr>
          </w:p>
          <w:p w14:paraId="7458814C" w14:textId="2A74A66C" w:rsidR="007300DA" w:rsidRPr="000959FF" w:rsidRDefault="00000000" w:rsidP="007300DA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45961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59FF" w:rsidRPr="000959FF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0959FF" w:rsidRPr="000959FF">
              <w:rPr>
                <w:rFonts w:ascii="Roboto" w:hAnsi="Roboto" w:cs="Arial"/>
                <w:sz w:val="18"/>
                <w:szCs w:val="18"/>
                <w:lang w:val="ca-ES"/>
              </w:rPr>
              <w:t xml:space="preserve">   </w:t>
            </w:r>
            <w:r w:rsidR="00ED0A38">
              <w:rPr>
                <w:rFonts w:ascii="Roboto" w:hAnsi="Roboto" w:cs="Arial"/>
                <w:sz w:val="18"/>
                <w:szCs w:val="18"/>
                <w:lang w:val="ca-ES"/>
              </w:rPr>
              <w:t>M’oposo que</w:t>
            </w:r>
            <w:r w:rsidR="000959FF">
              <w:rPr>
                <w:rFonts w:ascii="Roboto" w:hAnsi="Roboto" w:cs="Arial"/>
                <w:sz w:val="18"/>
                <w:szCs w:val="18"/>
                <w:lang w:val="ca-ES"/>
              </w:rPr>
              <w:t xml:space="preserve"> l’Ajuntament d’Esparreguera </w:t>
            </w:r>
            <w:r w:rsidR="00CD7FBF">
              <w:rPr>
                <w:rFonts w:ascii="Roboto" w:hAnsi="Roboto" w:cs="Arial"/>
                <w:sz w:val="18"/>
                <w:szCs w:val="18"/>
                <w:lang w:val="ca-ES"/>
              </w:rPr>
              <w:t>faci</w:t>
            </w:r>
            <w:r w:rsidR="000959FF">
              <w:rPr>
                <w:rFonts w:ascii="Roboto" w:hAnsi="Roboto" w:cs="Arial"/>
                <w:sz w:val="18"/>
                <w:szCs w:val="18"/>
                <w:lang w:val="ca-ES"/>
              </w:rPr>
              <w:t xml:space="preserve"> la consulta de la documentació acreditativa de l’activitat. Per tant, amb aquesta sol·licitud també aporto: llicència d’activitat i/o IAE.</w:t>
            </w:r>
          </w:p>
          <w:p w14:paraId="026537E6" w14:textId="77777777" w:rsidR="007300DA" w:rsidRPr="007300DA" w:rsidRDefault="007300DA" w:rsidP="007300DA">
            <w:pPr>
              <w:rPr>
                <w:rFonts w:ascii="Roboto" w:hAnsi="Roboto" w:cs="Arial"/>
                <w:sz w:val="4"/>
                <w:szCs w:val="4"/>
                <w:lang w:val="ca-ES"/>
              </w:rPr>
            </w:pPr>
          </w:p>
          <w:p w14:paraId="6336B7BA" w14:textId="2A77DFEC" w:rsidR="000959FF" w:rsidRPr="00E81BC9" w:rsidRDefault="00000000" w:rsidP="00E81BC9">
            <w:pPr>
              <w:ind w:left="318" w:hanging="318"/>
              <w:rPr>
                <w:rFonts w:ascii="Roboto" w:hAnsi="Roboto" w:cs="Arial"/>
                <w:sz w:val="18"/>
                <w:szCs w:val="18"/>
                <w:lang w:val="ca-ES"/>
              </w:rPr>
            </w:pPr>
            <w:sdt>
              <w:sdtPr>
                <w:rPr>
                  <w:rFonts w:ascii="Roboto" w:hAnsi="Roboto" w:cs="Arial"/>
                  <w:sz w:val="18"/>
                  <w:szCs w:val="18"/>
                  <w:lang w:val="ca-ES"/>
                </w:rPr>
                <w:id w:val="46200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00DA" w:rsidRPr="000959FF">
                  <w:rPr>
                    <w:rFonts w:ascii="Segoe UI Symbol" w:hAnsi="Segoe UI Symbol" w:cs="Segoe UI Symbol"/>
                    <w:sz w:val="18"/>
                    <w:szCs w:val="18"/>
                    <w:lang w:val="ca-ES"/>
                  </w:rPr>
                  <w:t>☐</w:t>
                </w:r>
              </w:sdtContent>
            </w:sdt>
            <w:r w:rsidR="007300DA" w:rsidRPr="000959FF">
              <w:rPr>
                <w:rFonts w:ascii="Roboto" w:hAnsi="Roboto" w:cs="Arial"/>
                <w:sz w:val="18"/>
                <w:szCs w:val="18"/>
                <w:lang w:val="ca-ES"/>
              </w:rPr>
              <w:t xml:space="preserve">   </w:t>
            </w:r>
            <w:r w:rsidR="00E81BC9" w:rsidRPr="00E81BC9">
              <w:rPr>
                <w:rFonts w:ascii="Roboto" w:hAnsi="Roboto" w:cs="Arial"/>
                <w:sz w:val="18"/>
                <w:szCs w:val="18"/>
                <w:lang w:val="ca-ES"/>
              </w:rPr>
              <w:t xml:space="preserve">M’oposo que l’Ajuntament d’Esparreguera faci la consulta de l'impost de </w:t>
            </w:r>
            <w:r w:rsidR="00817D7C">
              <w:rPr>
                <w:rFonts w:ascii="Roboto" w:hAnsi="Roboto" w:cs="Arial"/>
                <w:sz w:val="18"/>
                <w:szCs w:val="18"/>
                <w:lang w:val="ca-ES"/>
              </w:rPr>
              <w:t>vehicles</w:t>
            </w:r>
            <w:r w:rsidR="00E81BC9" w:rsidRPr="00E81BC9">
              <w:rPr>
                <w:rFonts w:ascii="Roboto" w:hAnsi="Roboto" w:cs="Arial"/>
                <w:sz w:val="18"/>
                <w:szCs w:val="18"/>
                <w:lang w:val="ca-ES"/>
              </w:rPr>
              <w:t xml:space="preserve"> de tracció mecànica (IVTM). Per tant, amb aquesta sol·licitud també aporto: Permís de circulació del vehicle, o impost de </w:t>
            </w:r>
            <w:r w:rsidR="00817D7C">
              <w:rPr>
                <w:rFonts w:ascii="Roboto" w:hAnsi="Roboto" w:cs="Arial"/>
                <w:sz w:val="18"/>
                <w:szCs w:val="18"/>
                <w:lang w:val="ca-ES"/>
              </w:rPr>
              <w:t>vehicles</w:t>
            </w:r>
            <w:r w:rsidR="00E81BC9" w:rsidRPr="00E81BC9">
              <w:rPr>
                <w:rFonts w:ascii="Roboto" w:hAnsi="Roboto" w:cs="Arial"/>
                <w:sz w:val="18"/>
                <w:szCs w:val="18"/>
                <w:lang w:val="ca-ES"/>
              </w:rPr>
              <w:t xml:space="preserve"> de tracció mecànica, o certificat de l'empresa titular del vehicle que autoritza la persona interessada com a conductora habitual o primera conductora del vehicle.</w:t>
            </w:r>
          </w:p>
        </w:tc>
      </w:tr>
    </w:tbl>
    <w:p w14:paraId="5CAF1259" w14:textId="77777777" w:rsidR="005836BD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6614C9F" w14:textId="77777777" w:rsidR="0081016F" w:rsidRDefault="0081016F" w:rsidP="005836BD">
      <w:pPr>
        <w:rPr>
          <w:rFonts w:ascii="Roboto" w:hAnsi="Roboto" w:cs="Arial"/>
          <w:sz w:val="20"/>
          <w:szCs w:val="20"/>
          <w:lang w:val="ca-ES"/>
        </w:rPr>
      </w:pPr>
    </w:p>
    <w:p w14:paraId="512EB2AD" w14:textId="77777777" w:rsidR="0081016F" w:rsidRDefault="0081016F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35FBC32" w14:textId="7B5F34F8" w:rsidR="005836BD" w:rsidRDefault="000959FF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>
        <w:rPr>
          <w:rFonts w:ascii="Roboto" w:hAnsi="Roboto" w:cs="Arial"/>
          <w:b/>
          <w:bCs/>
          <w:sz w:val="20"/>
          <w:szCs w:val="20"/>
          <w:lang w:val="ca-ES"/>
        </w:rPr>
        <w:lastRenderedPageBreak/>
        <w:t>Documentació a aportar (* obligatori)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0959FF" w:rsidRPr="000959FF" w14:paraId="4CA79776" w14:textId="77777777" w:rsidTr="00A972AC">
        <w:trPr>
          <w:trHeight w:val="1786"/>
        </w:trPr>
        <w:tc>
          <w:tcPr>
            <w:tcW w:w="9912" w:type="dxa"/>
            <w:vAlign w:val="center"/>
          </w:tcPr>
          <w:p w14:paraId="428C6B66" w14:textId="77777777" w:rsidR="000959FF" w:rsidRPr="000959FF" w:rsidRDefault="000959FF" w:rsidP="000959F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sz w:val="18"/>
                <w:szCs w:val="18"/>
              </w:rPr>
              <w:t xml:space="preserve">Per a </w:t>
            </w:r>
            <w:r w:rsidRPr="000959FF">
              <w:rPr>
                <w:rFonts w:ascii="Roboto" w:hAnsi="Roboto"/>
                <w:sz w:val="18"/>
                <w:szCs w:val="18"/>
                <w:u w:val="single"/>
              </w:rPr>
              <w:t>autoritzacions permanents i temporals</w:t>
            </w:r>
            <w:r w:rsidRPr="000959FF">
              <w:rPr>
                <w:rFonts w:ascii="Roboto" w:hAnsi="Roboto"/>
                <w:sz w:val="18"/>
                <w:szCs w:val="18"/>
              </w:rPr>
              <w:t>:</w:t>
            </w:r>
          </w:p>
          <w:p w14:paraId="2000F648" w14:textId="77777777" w:rsidR="000959FF" w:rsidRPr="000959FF" w:rsidRDefault="000959FF" w:rsidP="00206F7F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sz w:val="18"/>
                <w:szCs w:val="18"/>
              </w:rPr>
              <w:t>Sol·licitud d’autorització degudament emplenada.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 xml:space="preserve"> (*)</w:t>
            </w:r>
          </w:p>
          <w:p w14:paraId="47391BFF" w14:textId="798A4BBC" w:rsidR="00FF771D" w:rsidRDefault="00FF771D" w:rsidP="00206F7F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FF771D">
              <w:rPr>
                <w:rFonts w:ascii="Roboto" w:hAnsi="Roboto"/>
                <w:sz w:val="18"/>
                <w:szCs w:val="18"/>
              </w:rPr>
              <w:t xml:space="preserve">Permís de circulació del vehicle, o impost de </w:t>
            </w:r>
            <w:r w:rsidR="00817D7C">
              <w:rPr>
                <w:rFonts w:ascii="Roboto" w:hAnsi="Roboto"/>
                <w:sz w:val="18"/>
                <w:szCs w:val="18"/>
              </w:rPr>
              <w:t>vehicles</w:t>
            </w:r>
            <w:r w:rsidRPr="00FF771D">
              <w:rPr>
                <w:rFonts w:ascii="Roboto" w:hAnsi="Roboto"/>
                <w:sz w:val="18"/>
                <w:szCs w:val="18"/>
              </w:rPr>
              <w:t xml:space="preserve"> de tracció mecànica, o certificat de l'empresa titular del vehicle que autoritza la persona interessada com a conductora habitual o primera conductora del vehicle.</w:t>
            </w:r>
            <w:r w:rsidR="005460B0">
              <w:rPr>
                <w:rFonts w:ascii="Roboto" w:hAnsi="Roboto"/>
                <w:sz w:val="18"/>
                <w:szCs w:val="18"/>
              </w:rPr>
              <w:t xml:space="preserve"> </w:t>
            </w:r>
            <w:r w:rsidR="005460B0"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</w:p>
          <w:p w14:paraId="72BDB10D" w14:textId="25E79F89" w:rsidR="00206F7F" w:rsidRPr="00206F7F" w:rsidRDefault="00206F7F" w:rsidP="00206F7F">
            <w:pPr>
              <w:pStyle w:val="Prrafodelista"/>
              <w:jc w:val="both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206F7F">
              <w:rPr>
                <w:rFonts w:ascii="Roboto" w:hAnsi="Roboto"/>
                <w:b/>
                <w:bCs/>
                <w:sz w:val="18"/>
                <w:szCs w:val="18"/>
              </w:rPr>
              <w:t xml:space="preserve">Si no s'oposa a la consulta de dades, l'impost de </w:t>
            </w:r>
            <w:r w:rsidR="00817D7C">
              <w:rPr>
                <w:rFonts w:ascii="Roboto" w:hAnsi="Roboto"/>
                <w:b/>
                <w:bCs/>
                <w:sz w:val="18"/>
                <w:szCs w:val="18"/>
              </w:rPr>
              <w:t>vehicles</w:t>
            </w:r>
            <w:r w:rsidRPr="00206F7F">
              <w:rPr>
                <w:rFonts w:ascii="Roboto" w:hAnsi="Roboto"/>
                <w:b/>
                <w:bCs/>
                <w:sz w:val="18"/>
                <w:szCs w:val="18"/>
              </w:rPr>
              <w:t xml:space="preserve"> de tracció mecànica pot ser consultat per l’Ajuntament d’Esparreguera</w:t>
            </w:r>
          </w:p>
          <w:p w14:paraId="0C379DA6" w14:textId="3476A8DE" w:rsidR="000959FF" w:rsidRPr="000959FF" w:rsidRDefault="000959FF" w:rsidP="00206F7F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sz w:val="18"/>
                <w:szCs w:val="18"/>
              </w:rPr>
              <w:t xml:space="preserve">DNI/NIE/passaport de la persona interessada 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</w:p>
        </w:tc>
      </w:tr>
      <w:tr w:rsidR="000959FF" w:rsidRPr="000959FF" w14:paraId="09AEEC95" w14:textId="77777777" w:rsidTr="00A972AC">
        <w:trPr>
          <w:trHeight w:val="3102"/>
        </w:trPr>
        <w:tc>
          <w:tcPr>
            <w:tcW w:w="9912" w:type="dxa"/>
            <w:vAlign w:val="center"/>
          </w:tcPr>
          <w:p w14:paraId="546A5F82" w14:textId="1232DB2F" w:rsidR="000959FF" w:rsidRPr="000959FF" w:rsidRDefault="000959FF" w:rsidP="000959F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sz w:val="18"/>
                <w:szCs w:val="18"/>
              </w:rPr>
              <w:t>Pe</w:t>
            </w:r>
            <w:r w:rsidR="008C4858">
              <w:rPr>
                <w:rFonts w:ascii="Roboto" w:hAnsi="Roboto"/>
                <w:sz w:val="18"/>
                <w:szCs w:val="18"/>
              </w:rPr>
              <w:t>r a</w:t>
            </w:r>
            <w:r w:rsidRPr="000959FF">
              <w:rPr>
                <w:rFonts w:ascii="Roboto" w:hAnsi="Roboto"/>
                <w:sz w:val="18"/>
                <w:szCs w:val="18"/>
              </w:rPr>
              <w:t xml:space="preserve">ls diferents casos d’autoritzacions </w:t>
            </w:r>
            <w:r w:rsidRPr="000959FF">
              <w:rPr>
                <w:rFonts w:ascii="Roboto" w:hAnsi="Roboto"/>
                <w:sz w:val="18"/>
                <w:szCs w:val="18"/>
                <w:u w:val="single"/>
              </w:rPr>
              <w:t>permanents</w:t>
            </w:r>
            <w:r w:rsidRPr="000959FF">
              <w:rPr>
                <w:rFonts w:ascii="Roboto" w:hAnsi="Roboto"/>
                <w:sz w:val="18"/>
                <w:szCs w:val="18"/>
              </w:rPr>
              <w:t>:</w:t>
            </w:r>
          </w:p>
          <w:p w14:paraId="0FDEEFAC" w14:textId="77777777" w:rsidR="000959FF" w:rsidRPr="009078DC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 w:cs="Arial,Bold"/>
                <w:color w:val="000000"/>
                <w:sz w:val="18"/>
                <w:szCs w:val="18"/>
                <w:lang w:eastAsia="ca-ES"/>
              </w:rPr>
            </w:pPr>
            <w:r w:rsidRPr="000959FF">
              <w:rPr>
                <w:rFonts w:ascii="Roboto" w:hAnsi="Roboto" w:cs="Arial,Bold"/>
                <w:b/>
                <w:bCs/>
                <w:color w:val="000000"/>
                <w:sz w:val="18"/>
                <w:szCs w:val="18"/>
                <w:lang w:eastAsia="ca-ES"/>
              </w:rPr>
              <w:t>Veïns residents</w:t>
            </w:r>
            <w:r w:rsidRPr="000959FF">
              <w:rPr>
                <w:rFonts w:ascii="Roboto" w:hAnsi="Roboto" w:cs="Arial,Bold"/>
                <w:color w:val="000000"/>
                <w:sz w:val="18"/>
                <w:szCs w:val="18"/>
                <w:lang w:eastAsia="ca-ES"/>
              </w:rPr>
              <w:t xml:space="preserve">: Padró 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</w:p>
          <w:p w14:paraId="00796ABB" w14:textId="6773F460" w:rsidR="009078DC" w:rsidRPr="009078DC" w:rsidRDefault="009078DC" w:rsidP="009078DC">
            <w:pPr>
              <w:pStyle w:val="Prrafodelista"/>
              <w:jc w:val="both"/>
              <w:rPr>
                <w:rFonts w:ascii="Roboto" w:hAnsi="Roboto" w:cs="Arial,Bold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9078DC">
              <w:rPr>
                <w:rFonts w:ascii="Roboto" w:hAnsi="Roboto" w:cs="Arial,Bold"/>
                <w:b/>
                <w:bCs/>
                <w:color w:val="000000"/>
                <w:sz w:val="18"/>
                <w:szCs w:val="18"/>
                <w:lang w:eastAsia="ca-ES"/>
              </w:rPr>
              <w:t>Si no s'oposa a la consulta de dades, el padró pot ser consultat per l’Ajuntament d’Esparreguera.</w:t>
            </w:r>
          </w:p>
          <w:p w14:paraId="769D4D1B" w14:textId="77777777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sz w:val="18"/>
                <w:szCs w:val="18"/>
                <w:lang w:eastAsia="en-US"/>
              </w:rPr>
            </w:pPr>
            <w:r w:rsidRPr="000959FF">
              <w:rPr>
                <w:rFonts w:ascii="Roboto" w:hAnsi="Roboto" w:cs="Arial,Bold"/>
                <w:b/>
                <w:bCs/>
                <w:color w:val="000000"/>
                <w:sz w:val="18"/>
                <w:szCs w:val="18"/>
                <w:lang w:eastAsia="ca-ES"/>
              </w:rPr>
              <w:t>Titulars establiments i activitats</w:t>
            </w:r>
            <w:r w:rsidRPr="000959FF">
              <w:rPr>
                <w:rFonts w:ascii="Roboto" w:hAnsi="Roboto" w:cs="Arial,Bold"/>
                <w:color w:val="000000"/>
                <w:sz w:val="18"/>
                <w:szCs w:val="18"/>
                <w:lang w:eastAsia="ca-ES"/>
              </w:rPr>
              <w:t>: D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ocumentació acreditativa de l’activitat (llicència d’activitat, IAE, autònoms, seguretat social) (*)</w:t>
            </w:r>
          </w:p>
          <w:p w14:paraId="0BA40AC9" w14:textId="77777777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 xml:space="preserve">Usuaris d’estacionaments, tant en títol de propietat com de lloguer: </w:t>
            </w:r>
            <w:r w:rsidRPr="000959FF">
              <w:rPr>
                <w:rFonts w:ascii="Roboto" w:hAnsi="Roboto"/>
                <w:sz w:val="18"/>
                <w:szCs w:val="18"/>
              </w:rPr>
              <w:t xml:space="preserve">Contracte lloguer o escriptura propietat o títol acreditatiu equivalent 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</w:p>
          <w:p w14:paraId="2F3E6BCE" w14:textId="77777777" w:rsid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>Familiars o cuidadors principals</w:t>
            </w:r>
            <w:r w:rsidRPr="000959FF">
              <w:rPr>
                <w:rFonts w:ascii="Roboto" w:hAnsi="Roboto"/>
                <w:sz w:val="18"/>
                <w:szCs w:val="18"/>
              </w:rPr>
              <w:t xml:space="preserve">: Padró i/o documentació acreditativa d’aquesta condició 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  <w:r w:rsidRPr="000959FF">
              <w:rPr>
                <w:rFonts w:ascii="Roboto" w:hAnsi="Roboto"/>
                <w:sz w:val="18"/>
                <w:szCs w:val="18"/>
              </w:rPr>
              <w:t>.</w:t>
            </w:r>
          </w:p>
          <w:p w14:paraId="2258CF05" w14:textId="77777777" w:rsidR="00EF34E4" w:rsidRPr="009078DC" w:rsidRDefault="00EF34E4" w:rsidP="00EF34E4">
            <w:pPr>
              <w:pStyle w:val="Prrafodelista"/>
              <w:jc w:val="both"/>
              <w:rPr>
                <w:rFonts w:ascii="Roboto" w:hAnsi="Roboto" w:cs="Arial,Bold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9078DC">
              <w:rPr>
                <w:rFonts w:ascii="Roboto" w:hAnsi="Roboto" w:cs="Arial,Bold"/>
                <w:b/>
                <w:bCs/>
                <w:color w:val="000000"/>
                <w:sz w:val="18"/>
                <w:szCs w:val="18"/>
                <w:lang w:eastAsia="ca-ES"/>
              </w:rPr>
              <w:t>Si no s'oposa a la consulta de dades, el padró pot ser consultat per l’Ajuntament d’Esparreguera.</w:t>
            </w:r>
          </w:p>
          <w:p w14:paraId="08BA8CD0" w14:textId="3C82BFF0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>Vehicles serveis funeraris:</w:t>
            </w:r>
            <w:r w:rsidRPr="000959FF">
              <w:rPr>
                <w:rFonts w:ascii="Roboto" w:hAnsi="Roboto"/>
                <w:sz w:val="18"/>
                <w:szCs w:val="18"/>
              </w:rPr>
              <w:t xml:space="preserve"> Dades vehicles serveis funeraris i vehicles cortesia empresa. 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</w:p>
          <w:p w14:paraId="07816290" w14:textId="602A81ED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 xml:space="preserve">Veïns no residents i/o altres afectats amb trànsit a l’àmbit d’afectació de l’illa: </w:t>
            </w:r>
            <w:r w:rsidR="005460B0" w:rsidRPr="005460B0">
              <w:rPr>
                <w:rFonts w:ascii="Roboto" w:hAnsi="Roboto"/>
                <w:sz w:val="18"/>
                <w:szCs w:val="18"/>
              </w:rPr>
              <w:t xml:space="preserve">Documentació segons compliment de condició de </w:t>
            </w:r>
            <w:r w:rsidR="008C4858">
              <w:rPr>
                <w:rFonts w:ascii="Roboto" w:hAnsi="Roboto"/>
                <w:sz w:val="18"/>
                <w:szCs w:val="18"/>
              </w:rPr>
              <w:t>v</w:t>
            </w:r>
            <w:r w:rsidR="005460B0" w:rsidRPr="005460B0">
              <w:rPr>
                <w:rFonts w:ascii="Roboto" w:hAnsi="Roboto"/>
                <w:sz w:val="18"/>
                <w:szCs w:val="18"/>
              </w:rPr>
              <w:t xml:space="preserve">eïns residents; </w:t>
            </w:r>
            <w:r w:rsidR="008C4858">
              <w:rPr>
                <w:rFonts w:ascii="Roboto" w:hAnsi="Roboto"/>
                <w:sz w:val="18"/>
                <w:szCs w:val="18"/>
              </w:rPr>
              <w:t>t</w:t>
            </w:r>
            <w:r w:rsidR="005460B0" w:rsidRPr="005460B0">
              <w:rPr>
                <w:rFonts w:ascii="Roboto" w:hAnsi="Roboto"/>
                <w:sz w:val="18"/>
                <w:szCs w:val="18"/>
              </w:rPr>
              <w:t xml:space="preserve">itulars establiments i activitats; </w:t>
            </w:r>
            <w:r w:rsidR="008C4858">
              <w:rPr>
                <w:rFonts w:ascii="Roboto" w:hAnsi="Roboto"/>
                <w:sz w:val="18"/>
                <w:szCs w:val="18"/>
              </w:rPr>
              <w:t>u</w:t>
            </w:r>
            <w:r w:rsidR="005460B0" w:rsidRPr="005460B0">
              <w:rPr>
                <w:rFonts w:ascii="Roboto" w:hAnsi="Roboto"/>
                <w:sz w:val="18"/>
                <w:szCs w:val="18"/>
              </w:rPr>
              <w:t>suaris d’estacionaments, tant en títol de propietat com de lloguer</w:t>
            </w:r>
            <w:r w:rsidR="008C4858">
              <w:rPr>
                <w:rFonts w:ascii="Roboto" w:hAnsi="Roboto"/>
                <w:sz w:val="18"/>
                <w:szCs w:val="18"/>
              </w:rPr>
              <w:t>,</w:t>
            </w:r>
            <w:r w:rsidR="005460B0" w:rsidRPr="005460B0">
              <w:rPr>
                <w:rFonts w:ascii="Roboto" w:hAnsi="Roboto"/>
                <w:sz w:val="18"/>
                <w:szCs w:val="18"/>
              </w:rPr>
              <w:t xml:space="preserve"> </w:t>
            </w:r>
            <w:r w:rsidR="008C4858">
              <w:rPr>
                <w:rFonts w:ascii="Roboto" w:hAnsi="Roboto"/>
                <w:sz w:val="18"/>
                <w:szCs w:val="18"/>
              </w:rPr>
              <w:t>f</w:t>
            </w:r>
            <w:r w:rsidR="005460B0" w:rsidRPr="005460B0">
              <w:rPr>
                <w:rFonts w:ascii="Roboto" w:hAnsi="Roboto"/>
                <w:sz w:val="18"/>
                <w:szCs w:val="18"/>
              </w:rPr>
              <w:t>amiliars o cuidadors principals.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 xml:space="preserve"> (*)</w:t>
            </w:r>
          </w:p>
        </w:tc>
      </w:tr>
      <w:tr w:rsidR="000959FF" w:rsidRPr="000959FF" w14:paraId="14C74DE8" w14:textId="77777777" w:rsidTr="009E626B">
        <w:trPr>
          <w:trHeight w:val="1553"/>
        </w:trPr>
        <w:tc>
          <w:tcPr>
            <w:tcW w:w="9912" w:type="dxa"/>
            <w:vAlign w:val="center"/>
          </w:tcPr>
          <w:p w14:paraId="16B6C16F" w14:textId="380AD170" w:rsidR="000959FF" w:rsidRPr="000959FF" w:rsidRDefault="000959FF" w:rsidP="000959FF">
            <w:pPr>
              <w:pStyle w:val="Prrafodelista"/>
              <w:numPr>
                <w:ilvl w:val="0"/>
                <w:numId w:val="32"/>
              </w:numPr>
              <w:jc w:val="both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0959FF">
              <w:rPr>
                <w:rFonts w:ascii="Roboto" w:hAnsi="Roboto"/>
                <w:sz w:val="18"/>
                <w:szCs w:val="18"/>
              </w:rPr>
              <w:t>Pe</w:t>
            </w:r>
            <w:r w:rsidR="008C4858">
              <w:rPr>
                <w:rFonts w:ascii="Roboto" w:hAnsi="Roboto"/>
                <w:sz w:val="18"/>
                <w:szCs w:val="18"/>
              </w:rPr>
              <w:t>r a</w:t>
            </w:r>
            <w:r w:rsidRPr="000959FF">
              <w:rPr>
                <w:rFonts w:ascii="Roboto" w:hAnsi="Roboto"/>
                <w:sz w:val="18"/>
                <w:szCs w:val="18"/>
              </w:rPr>
              <w:t>ls diferents casos d’a</w:t>
            </w:r>
            <w:r w:rsidRPr="000959FF">
              <w:rPr>
                <w:rFonts w:ascii="Roboto" w:hAnsi="Roboto"/>
                <w:sz w:val="18"/>
                <w:szCs w:val="18"/>
                <w:lang w:eastAsia="en-US"/>
              </w:rPr>
              <w:t xml:space="preserve">utoritzacions </w:t>
            </w:r>
            <w:r w:rsidRPr="000959FF">
              <w:rPr>
                <w:rFonts w:ascii="Roboto" w:hAnsi="Roboto"/>
                <w:sz w:val="18"/>
                <w:szCs w:val="18"/>
                <w:u w:val="single"/>
                <w:lang w:eastAsia="en-US"/>
              </w:rPr>
              <w:t>temporals</w:t>
            </w:r>
            <w:r w:rsidRPr="000959FF">
              <w:rPr>
                <w:rFonts w:ascii="Roboto" w:hAnsi="Roboto"/>
                <w:sz w:val="18"/>
                <w:szCs w:val="18"/>
              </w:rPr>
              <w:t>:</w:t>
            </w:r>
          </w:p>
          <w:p w14:paraId="7C2786BA" w14:textId="77777777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 xml:space="preserve">Titulars llicències d’obres i comunicacions d’obres: </w:t>
            </w:r>
            <w:r w:rsidRPr="000959FF">
              <w:rPr>
                <w:rFonts w:ascii="Roboto" w:hAnsi="Roboto"/>
                <w:sz w:val="18"/>
                <w:szCs w:val="18"/>
              </w:rPr>
              <w:t xml:space="preserve">Número d’expedient de la llicència d’obres. </w:t>
            </w:r>
          </w:p>
          <w:p w14:paraId="136891BF" w14:textId="77777777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 xml:space="preserve">Descàrrega de mercaderies, fora horari accés lliure illa: </w:t>
            </w:r>
            <w:r w:rsidRPr="000959FF">
              <w:rPr>
                <w:rFonts w:ascii="Roboto" w:hAnsi="Roboto"/>
                <w:sz w:val="18"/>
                <w:szCs w:val="18"/>
              </w:rPr>
              <w:t xml:space="preserve">Documentació justificativa necessitat i que no poden fer-ho dins horari accés lliure. 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</w:p>
          <w:p w14:paraId="2DAC0FC0" w14:textId="77777777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 xml:space="preserve">Actes litúrgics: </w:t>
            </w:r>
            <w:r w:rsidRPr="000959FF">
              <w:rPr>
                <w:rFonts w:ascii="Roboto" w:hAnsi="Roboto"/>
                <w:sz w:val="18"/>
                <w:szCs w:val="18"/>
              </w:rPr>
              <w:t xml:space="preserve">Documentació acreditativa de l’acte. 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>(*)</w:t>
            </w:r>
          </w:p>
          <w:p w14:paraId="36F94B37" w14:textId="587BD310" w:rsidR="000959FF" w:rsidRPr="000959FF" w:rsidRDefault="000959FF" w:rsidP="000959FF">
            <w:pPr>
              <w:pStyle w:val="Prrafodelista"/>
              <w:numPr>
                <w:ilvl w:val="0"/>
                <w:numId w:val="34"/>
              </w:numPr>
              <w:jc w:val="both"/>
              <w:rPr>
                <w:rFonts w:ascii="Roboto" w:hAnsi="Roboto"/>
                <w:b/>
                <w:bCs/>
                <w:sz w:val="18"/>
                <w:szCs w:val="18"/>
              </w:rPr>
            </w:pPr>
            <w:r w:rsidRPr="000959FF">
              <w:rPr>
                <w:rFonts w:ascii="Roboto" w:hAnsi="Roboto"/>
                <w:b/>
                <w:bCs/>
                <w:sz w:val="18"/>
                <w:szCs w:val="18"/>
              </w:rPr>
              <w:t xml:space="preserve">Situacions de dependència temporal: </w:t>
            </w:r>
            <w:r w:rsidRPr="000959FF">
              <w:rPr>
                <w:rFonts w:ascii="Roboto" w:hAnsi="Roboto"/>
                <w:sz w:val="18"/>
                <w:szCs w:val="18"/>
              </w:rPr>
              <w:t>Informe i/o justificant mèdic.</w:t>
            </w:r>
            <w:r w:rsidRPr="000959FF">
              <w:rPr>
                <w:rFonts w:ascii="Roboto" w:hAnsi="Roboto" w:cs="Arial,Bold"/>
                <w:bCs/>
                <w:color w:val="000000"/>
                <w:sz w:val="18"/>
                <w:szCs w:val="18"/>
                <w:lang w:eastAsia="ca-ES"/>
              </w:rPr>
              <w:t xml:space="preserve"> (*)</w:t>
            </w:r>
          </w:p>
        </w:tc>
      </w:tr>
    </w:tbl>
    <w:p w14:paraId="2ED7C014" w14:textId="77777777" w:rsidR="00BB59D5" w:rsidRDefault="00BB59D5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DCB2613" w14:textId="77777777" w:rsidR="00BB59D5" w:rsidRDefault="00BB59D5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A341E74" w14:textId="77777777" w:rsidR="00BB59D5" w:rsidRPr="00BB59D5" w:rsidRDefault="00BB59D5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07210F4" w14:textId="411BDE24" w:rsidR="00E80CE6" w:rsidRPr="003A14BF" w:rsidRDefault="00E80CE6" w:rsidP="00E80CE6">
      <w:pPr>
        <w:ind w:left="4536"/>
        <w:rPr>
          <w:rFonts w:ascii="Roboto" w:hAnsi="Roboto" w:cs="Arial"/>
          <w:b/>
          <w:bCs/>
          <w:sz w:val="20"/>
          <w:szCs w:val="20"/>
          <w:lang w:val="ca-ES"/>
        </w:rPr>
      </w:pPr>
      <w:r w:rsidRPr="003A14BF">
        <w:rPr>
          <w:rFonts w:ascii="Roboto" w:hAnsi="Roboto" w:cs="Arial"/>
          <w:b/>
          <w:bCs/>
          <w:sz w:val="20"/>
          <w:szCs w:val="20"/>
          <w:lang w:val="ca-ES"/>
        </w:rPr>
        <w:t>Signatura de la persona que fa la comunicació i la declaració</w:t>
      </w:r>
    </w:p>
    <w:tbl>
      <w:tblPr>
        <w:tblStyle w:val="Tablaconcuadrcula"/>
        <w:tblW w:w="0" w:type="auto"/>
        <w:tblInd w:w="4531" w:type="dxa"/>
        <w:tblLook w:val="04A0" w:firstRow="1" w:lastRow="0" w:firstColumn="1" w:lastColumn="0" w:noHBand="0" w:noVBand="1"/>
      </w:tblPr>
      <w:tblGrid>
        <w:gridCol w:w="5381"/>
      </w:tblGrid>
      <w:tr w:rsidR="00E80CE6" w:rsidRPr="003A14BF" w14:paraId="4280832C" w14:textId="77777777" w:rsidTr="009E626B">
        <w:trPr>
          <w:trHeight w:val="1480"/>
        </w:trPr>
        <w:tc>
          <w:tcPr>
            <w:tcW w:w="5381" w:type="dxa"/>
          </w:tcPr>
          <w:p w14:paraId="63014352" w14:textId="77777777" w:rsidR="00E80CE6" w:rsidRPr="003A14BF" w:rsidRDefault="00E80CE6" w:rsidP="00D36F20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</w:p>
        </w:tc>
      </w:tr>
    </w:tbl>
    <w:p w14:paraId="5734F56A" w14:textId="35315879" w:rsidR="00E80CE6" w:rsidRPr="003A14BF" w:rsidRDefault="00E80CE6" w:rsidP="00E80CE6">
      <w:pPr>
        <w:ind w:left="4536"/>
        <w:rPr>
          <w:rFonts w:ascii="Roboto" w:hAnsi="Roboto" w:cs="Arial"/>
          <w:b/>
          <w:bCs/>
          <w:sz w:val="20"/>
          <w:szCs w:val="20"/>
          <w:lang w:val="ca-ES"/>
        </w:rPr>
      </w:pPr>
      <w:r w:rsidRPr="003A14BF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4536" w:type="dxa"/>
        <w:tblLook w:val="04A0" w:firstRow="1" w:lastRow="0" w:firstColumn="1" w:lastColumn="0" w:noHBand="0" w:noVBand="1"/>
      </w:tblPr>
      <w:tblGrid>
        <w:gridCol w:w="5377"/>
      </w:tblGrid>
      <w:tr w:rsidR="00E80CE6" w:rsidRPr="003A14BF" w14:paraId="192C1FDD" w14:textId="77777777" w:rsidTr="00D36F20">
        <w:trPr>
          <w:trHeight w:val="310"/>
        </w:trPr>
        <w:tc>
          <w:tcPr>
            <w:tcW w:w="9912" w:type="dxa"/>
            <w:vAlign w:val="center"/>
          </w:tcPr>
          <w:p w14:paraId="25B7D9D2" w14:textId="77777777" w:rsidR="00E80CE6" w:rsidRPr="003A14BF" w:rsidRDefault="00E80CE6" w:rsidP="00D36F20">
            <w:pPr>
              <w:rPr>
                <w:rFonts w:ascii="Roboto" w:hAnsi="Roboto" w:cs="Arial"/>
                <w:b/>
                <w:bCs/>
                <w:sz w:val="20"/>
                <w:szCs w:val="20"/>
                <w:lang w:val="ca-ES"/>
              </w:rPr>
            </w:pP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instrText xml:space="preserve"> FORMTEXT </w:instrText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fldChar w:fldCharType="separate"/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t> </w:t>
            </w:r>
            <w:r w:rsidRPr="003A14BF">
              <w:rPr>
                <w:rFonts w:ascii="Roboto" w:hAnsi="Roboto" w:cs="Arial"/>
                <w:sz w:val="20"/>
                <w:szCs w:val="20"/>
                <w:lang w:val="ca-ES"/>
              </w:rPr>
              <w:fldChar w:fldCharType="end"/>
            </w:r>
          </w:p>
        </w:tc>
      </w:tr>
    </w:tbl>
    <w:p w14:paraId="789545E4" w14:textId="77777777" w:rsidR="009E626B" w:rsidRDefault="009E626B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2EEA2A5A" w14:textId="77777777" w:rsidR="00ED0A38" w:rsidRDefault="00ED0A38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0BD2E798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0EFEC9B9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4FBF5EB6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771681E0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42C96683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00EEC5E8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04F32C8B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667853AE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7A56F7E5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2C94D2FF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1BE6BCB3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5DB6D51E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7F964AD8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0DF89B14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6EFA6463" w14:textId="77777777" w:rsidR="0081016F" w:rsidRDefault="0081016F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6992CE98" w14:textId="77777777" w:rsidR="00ED0A38" w:rsidRPr="00ED0A38" w:rsidRDefault="00ED0A38" w:rsidP="005836BD">
      <w:pPr>
        <w:rPr>
          <w:rFonts w:ascii="Roboto Light" w:hAnsi="Roboto Light" w:cs="Arial"/>
          <w:b/>
          <w:sz w:val="10"/>
          <w:szCs w:val="8"/>
          <w:lang w:val="ca-ES"/>
        </w:rPr>
      </w:pPr>
    </w:p>
    <w:p w14:paraId="3D387AD9" w14:textId="644650C3" w:rsidR="005836BD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6B2FE3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7F6FCE9E" w14:textId="77777777" w:rsidR="005836BD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1" w:name="_Hlk66872999"/>
    </w:p>
    <w:bookmarkEnd w:id="1"/>
    <w:p w14:paraId="246F8E9E" w14:textId="67EB6A23" w:rsidR="00514C85" w:rsidRPr="005836BD" w:rsidRDefault="00E80CE6" w:rsidP="00E80CE6">
      <w:r w:rsidRPr="00E80CE6">
        <w:rPr>
          <w:rFonts w:ascii="Roboto" w:hAnsi="Roboto" w:cs="Arial"/>
          <w:sz w:val="12"/>
          <w:szCs w:val="16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dpd@esparreguera.cat o mitjançant instància a la Seu Electrònica. Per a més informació, podeu consultar la nostra política de privacitat a </w:t>
      </w:r>
      <w:hyperlink r:id="rId13" w:history="1">
        <w:r w:rsidRPr="008F271A">
          <w:rPr>
            <w:rStyle w:val="Hipervnculo"/>
            <w:rFonts w:ascii="Roboto" w:hAnsi="Roboto" w:cs="Arial"/>
            <w:sz w:val="12"/>
            <w:szCs w:val="16"/>
            <w:lang w:val="ca-ES"/>
          </w:rPr>
          <w:t>http://www.esparreguera.cat/avis-legal/</w:t>
        </w:r>
      </w:hyperlink>
      <w:r>
        <w:rPr>
          <w:rFonts w:ascii="Roboto" w:hAnsi="Roboto" w:cs="Arial"/>
          <w:sz w:val="12"/>
          <w:szCs w:val="16"/>
          <w:lang w:val="ca-ES"/>
        </w:rPr>
        <w:t xml:space="preserve"> </w:t>
      </w:r>
    </w:p>
    <w:sectPr w:rsidR="00514C85" w:rsidRPr="005836BD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AD919" w14:textId="77777777" w:rsidR="008A18B8" w:rsidRDefault="008A18B8">
      <w:r>
        <w:separator/>
      </w:r>
    </w:p>
  </w:endnote>
  <w:endnote w:type="continuationSeparator" w:id="0">
    <w:p w14:paraId="68149CC9" w14:textId="77777777" w:rsidR="008A18B8" w:rsidRDefault="008A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8B37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A6816C6" wp14:editId="163E73F6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F36986" w14:textId="21A40C8C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2176CE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2323.0410.0013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6816C6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 filled="f" stroked="f" strokeweight=".5pt">
              <v:textbox style="layout-flow:vertical;mso-layout-flow-alt:bottom-to-top">
                <w:txbxContent>
                  <w:p w14:paraId="74F36986" w14:textId="21A40C8C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2176CE">
                      <w:rPr>
                        <w:rFonts w:ascii="Roboto" w:hAnsi="Roboto" w:cs="Arial"/>
                        <w:color w:val="000000"/>
                        <w:sz w:val="12"/>
                      </w:rPr>
                      <w:t>2323.0410.0013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47CE65E4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56A4" w14:textId="77777777" w:rsidR="008A18B8" w:rsidRDefault="008A18B8">
      <w:r>
        <w:separator/>
      </w:r>
    </w:p>
  </w:footnote>
  <w:footnote w:type="continuationSeparator" w:id="0">
    <w:p w14:paraId="37A06D7A" w14:textId="77777777" w:rsidR="008A18B8" w:rsidRDefault="008A1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510E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127143D9" wp14:editId="1E44A484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3C7A9F"/>
    <w:multiLevelType w:val="hybridMultilevel"/>
    <w:tmpl w:val="245C55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0AE4"/>
    <w:multiLevelType w:val="hybridMultilevel"/>
    <w:tmpl w:val="D8B052EA"/>
    <w:lvl w:ilvl="0" w:tplc="040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B4B1A"/>
    <w:multiLevelType w:val="hybridMultilevel"/>
    <w:tmpl w:val="822AED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3666075">
    <w:abstractNumId w:val="19"/>
  </w:num>
  <w:num w:numId="2" w16cid:durableId="1386031771">
    <w:abstractNumId w:val="5"/>
  </w:num>
  <w:num w:numId="3" w16cid:durableId="1913810314">
    <w:abstractNumId w:val="3"/>
  </w:num>
  <w:num w:numId="4" w16cid:durableId="1353607412">
    <w:abstractNumId w:val="32"/>
  </w:num>
  <w:num w:numId="5" w16cid:durableId="180510243">
    <w:abstractNumId w:val="25"/>
  </w:num>
  <w:num w:numId="6" w16cid:durableId="533423685">
    <w:abstractNumId w:val="2"/>
  </w:num>
  <w:num w:numId="7" w16cid:durableId="1270894216">
    <w:abstractNumId w:val="27"/>
  </w:num>
  <w:num w:numId="8" w16cid:durableId="199708735">
    <w:abstractNumId w:val="8"/>
  </w:num>
  <w:num w:numId="9" w16cid:durableId="1848976595">
    <w:abstractNumId w:val="33"/>
  </w:num>
  <w:num w:numId="10" w16cid:durableId="1555852641">
    <w:abstractNumId w:val="24"/>
  </w:num>
  <w:num w:numId="11" w16cid:durableId="428235161">
    <w:abstractNumId w:val="29"/>
  </w:num>
  <w:num w:numId="12" w16cid:durableId="1764446858">
    <w:abstractNumId w:val="12"/>
  </w:num>
  <w:num w:numId="13" w16cid:durableId="872810180">
    <w:abstractNumId w:val="31"/>
  </w:num>
  <w:num w:numId="14" w16cid:durableId="1120876908">
    <w:abstractNumId w:val="11"/>
  </w:num>
  <w:num w:numId="15" w16cid:durableId="1769547587">
    <w:abstractNumId w:val="0"/>
  </w:num>
  <w:num w:numId="16" w16cid:durableId="1733037198">
    <w:abstractNumId w:val="10"/>
  </w:num>
  <w:num w:numId="17" w16cid:durableId="74209314">
    <w:abstractNumId w:val="6"/>
  </w:num>
  <w:num w:numId="18" w16cid:durableId="1813669306">
    <w:abstractNumId w:val="1"/>
  </w:num>
  <w:num w:numId="19" w16cid:durableId="233322687">
    <w:abstractNumId w:val="18"/>
  </w:num>
  <w:num w:numId="20" w16cid:durableId="1454131912">
    <w:abstractNumId w:val="17"/>
  </w:num>
  <w:num w:numId="21" w16cid:durableId="33970318">
    <w:abstractNumId w:val="15"/>
  </w:num>
  <w:num w:numId="22" w16cid:durableId="1830900586">
    <w:abstractNumId w:val="21"/>
  </w:num>
  <w:num w:numId="23" w16cid:durableId="1495532634">
    <w:abstractNumId w:val="7"/>
  </w:num>
  <w:num w:numId="24" w16cid:durableId="1672218837">
    <w:abstractNumId w:val="16"/>
  </w:num>
  <w:num w:numId="25" w16cid:durableId="2087877842">
    <w:abstractNumId w:val="22"/>
  </w:num>
  <w:num w:numId="26" w16cid:durableId="1916435744">
    <w:abstractNumId w:val="28"/>
  </w:num>
  <w:num w:numId="27" w16cid:durableId="25328898">
    <w:abstractNumId w:val="26"/>
  </w:num>
  <w:num w:numId="28" w16cid:durableId="1517188049">
    <w:abstractNumId w:val="9"/>
  </w:num>
  <w:num w:numId="29" w16cid:durableId="882792654">
    <w:abstractNumId w:val="30"/>
  </w:num>
  <w:num w:numId="30" w16cid:durableId="1512720665">
    <w:abstractNumId w:val="4"/>
  </w:num>
  <w:num w:numId="31" w16cid:durableId="461848846">
    <w:abstractNumId w:val="20"/>
  </w:num>
  <w:num w:numId="32" w16cid:durableId="1870024444">
    <w:abstractNumId w:val="14"/>
  </w:num>
  <w:num w:numId="33" w16cid:durableId="347559502">
    <w:abstractNumId w:val="23"/>
  </w:num>
  <w:num w:numId="34" w16cid:durableId="10086814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4nM8QpywwUNscwS4SyJCow8EF18ZNVkjLiLa60eWT2UogqFieI+E6b7EZMh0TIxmTXnP5JZi2oMGLvBc42F0KA==" w:salt="219XQ41fQwaBSzHpIJoGZw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FF"/>
    <w:rsid w:val="00001A26"/>
    <w:rsid w:val="0002761E"/>
    <w:rsid w:val="000455A2"/>
    <w:rsid w:val="00056F24"/>
    <w:rsid w:val="00072CF4"/>
    <w:rsid w:val="00092F68"/>
    <w:rsid w:val="000959FF"/>
    <w:rsid w:val="000B41E2"/>
    <w:rsid w:val="000C345A"/>
    <w:rsid w:val="000D2610"/>
    <w:rsid w:val="000D263E"/>
    <w:rsid w:val="000D2A7B"/>
    <w:rsid w:val="000E433B"/>
    <w:rsid w:val="000E6A37"/>
    <w:rsid w:val="000F5FF6"/>
    <w:rsid w:val="00103A0F"/>
    <w:rsid w:val="001106C6"/>
    <w:rsid w:val="001125F4"/>
    <w:rsid w:val="00123D4D"/>
    <w:rsid w:val="00154448"/>
    <w:rsid w:val="001645F8"/>
    <w:rsid w:val="00166537"/>
    <w:rsid w:val="0017031C"/>
    <w:rsid w:val="00170D5C"/>
    <w:rsid w:val="00172083"/>
    <w:rsid w:val="0017368D"/>
    <w:rsid w:val="00193942"/>
    <w:rsid w:val="00197811"/>
    <w:rsid w:val="001C2336"/>
    <w:rsid w:val="001C55C3"/>
    <w:rsid w:val="001F1674"/>
    <w:rsid w:val="00205DB0"/>
    <w:rsid w:val="00206F7F"/>
    <w:rsid w:val="00211BEC"/>
    <w:rsid w:val="00215501"/>
    <w:rsid w:val="002176CE"/>
    <w:rsid w:val="002255B5"/>
    <w:rsid w:val="002402E0"/>
    <w:rsid w:val="00244BCD"/>
    <w:rsid w:val="00275D87"/>
    <w:rsid w:val="002853C2"/>
    <w:rsid w:val="002976EB"/>
    <w:rsid w:val="002A2123"/>
    <w:rsid w:val="002D4536"/>
    <w:rsid w:val="002D4795"/>
    <w:rsid w:val="002E5F35"/>
    <w:rsid w:val="0031509D"/>
    <w:rsid w:val="00344423"/>
    <w:rsid w:val="00351677"/>
    <w:rsid w:val="00377168"/>
    <w:rsid w:val="00377555"/>
    <w:rsid w:val="00386101"/>
    <w:rsid w:val="0039163D"/>
    <w:rsid w:val="003E594B"/>
    <w:rsid w:val="00405D96"/>
    <w:rsid w:val="004147AD"/>
    <w:rsid w:val="00422539"/>
    <w:rsid w:val="00422835"/>
    <w:rsid w:val="004433D4"/>
    <w:rsid w:val="004530AF"/>
    <w:rsid w:val="00454BD7"/>
    <w:rsid w:val="00467E94"/>
    <w:rsid w:val="00472D63"/>
    <w:rsid w:val="00474AEE"/>
    <w:rsid w:val="00497FA2"/>
    <w:rsid w:val="004A6BE4"/>
    <w:rsid w:val="004A7BBB"/>
    <w:rsid w:val="004B705B"/>
    <w:rsid w:val="004C35C3"/>
    <w:rsid w:val="004C5D65"/>
    <w:rsid w:val="004D7193"/>
    <w:rsid w:val="004F37F1"/>
    <w:rsid w:val="00511D45"/>
    <w:rsid w:val="00514C85"/>
    <w:rsid w:val="00534003"/>
    <w:rsid w:val="00540206"/>
    <w:rsid w:val="005460B0"/>
    <w:rsid w:val="00550038"/>
    <w:rsid w:val="00576EBC"/>
    <w:rsid w:val="005776CF"/>
    <w:rsid w:val="00581279"/>
    <w:rsid w:val="00581518"/>
    <w:rsid w:val="005836BD"/>
    <w:rsid w:val="0059795E"/>
    <w:rsid w:val="005A04B0"/>
    <w:rsid w:val="005F2D89"/>
    <w:rsid w:val="005F3E69"/>
    <w:rsid w:val="005F6FB2"/>
    <w:rsid w:val="00610C17"/>
    <w:rsid w:val="006132E8"/>
    <w:rsid w:val="0062104D"/>
    <w:rsid w:val="00626979"/>
    <w:rsid w:val="006413DB"/>
    <w:rsid w:val="00654A39"/>
    <w:rsid w:val="00661CD9"/>
    <w:rsid w:val="00674058"/>
    <w:rsid w:val="0069211C"/>
    <w:rsid w:val="00695265"/>
    <w:rsid w:val="006C0B12"/>
    <w:rsid w:val="006C348E"/>
    <w:rsid w:val="006C7DCE"/>
    <w:rsid w:val="006E07F1"/>
    <w:rsid w:val="006E0B52"/>
    <w:rsid w:val="006E476E"/>
    <w:rsid w:val="006E5A52"/>
    <w:rsid w:val="006F4C3B"/>
    <w:rsid w:val="00702157"/>
    <w:rsid w:val="007074F6"/>
    <w:rsid w:val="007238F3"/>
    <w:rsid w:val="007300DA"/>
    <w:rsid w:val="00736CED"/>
    <w:rsid w:val="0076413C"/>
    <w:rsid w:val="00780699"/>
    <w:rsid w:val="007857B9"/>
    <w:rsid w:val="00787ED5"/>
    <w:rsid w:val="00792DAC"/>
    <w:rsid w:val="007A64FE"/>
    <w:rsid w:val="007B24FF"/>
    <w:rsid w:val="007B5065"/>
    <w:rsid w:val="007D7919"/>
    <w:rsid w:val="00801880"/>
    <w:rsid w:val="0080502A"/>
    <w:rsid w:val="0081016F"/>
    <w:rsid w:val="0081283D"/>
    <w:rsid w:val="00817D7C"/>
    <w:rsid w:val="00827E00"/>
    <w:rsid w:val="008356CB"/>
    <w:rsid w:val="00840F40"/>
    <w:rsid w:val="008425F6"/>
    <w:rsid w:val="00851103"/>
    <w:rsid w:val="0085204E"/>
    <w:rsid w:val="008569BE"/>
    <w:rsid w:val="00860C52"/>
    <w:rsid w:val="00862294"/>
    <w:rsid w:val="008A18B8"/>
    <w:rsid w:val="008B6B86"/>
    <w:rsid w:val="008C4858"/>
    <w:rsid w:val="008D01FF"/>
    <w:rsid w:val="008D77D5"/>
    <w:rsid w:val="009078DC"/>
    <w:rsid w:val="00923866"/>
    <w:rsid w:val="009324E6"/>
    <w:rsid w:val="00935D37"/>
    <w:rsid w:val="00945048"/>
    <w:rsid w:val="009839F7"/>
    <w:rsid w:val="009B2E02"/>
    <w:rsid w:val="009E626B"/>
    <w:rsid w:val="009F4FBA"/>
    <w:rsid w:val="00A239CA"/>
    <w:rsid w:val="00A34CBB"/>
    <w:rsid w:val="00A4102B"/>
    <w:rsid w:val="00A861B3"/>
    <w:rsid w:val="00A9088F"/>
    <w:rsid w:val="00A972AC"/>
    <w:rsid w:val="00A97FA3"/>
    <w:rsid w:val="00AA5646"/>
    <w:rsid w:val="00AD44EB"/>
    <w:rsid w:val="00AD73C4"/>
    <w:rsid w:val="00AE3A99"/>
    <w:rsid w:val="00AF5313"/>
    <w:rsid w:val="00AF5D55"/>
    <w:rsid w:val="00B1330E"/>
    <w:rsid w:val="00B1353F"/>
    <w:rsid w:val="00B47290"/>
    <w:rsid w:val="00B52F4A"/>
    <w:rsid w:val="00B5694E"/>
    <w:rsid w:val="00BA2467"/>
    <w:rsid w:val="00BA2F1A"/>
    <w:rsid w:val="00BA606C"/>
    <w:rsid w:val="00BB59D5"/>
    <w:rsid w:val="00BB69BF"/>
    <w:rsid w:val="00BC5FAD"/>
    <w:rsid w:val="00BD0CD7"/>
    <w:rsid w:val="00BD2199"/>
    <w:rsid w:val="00BD347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D31BA"/>
    <w:rsid w:val="00CD6A6C"/>
    <w:rsid w:val="00CD7FBF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32B76"/>
    <w:rsid w:val="00E3504A"/>
    <w:rsid w:val="00E367DE"/>
    <w:rsid w:val="00E50401"/>
    <w:rsid w:val="00E5522B"/>
    <w:rsid w:val="00E6029C"/>
    <w:rsid w:val="00E67B8D"/>
    <w:rsid w:val="00E80CE6"/>
    <w:rsid w:val="00E81BC9"/>
    <w:rsid w:val="00E92EBD"/>
    <w:rsid w:val="00E97F49"/>
    <w:rsid w:val="00EB4EE9"/>
    <w:rsid w:val="00EC0081"/>
    <w:rsid w:val="00EC6544"/>
    <w:rsid w:val="00EC6993"/>
    <w:rsid w:val="00ED0A38"/>
    <w:rsid w:val="00EF0EE4"/>
    <w:rsid w:val="00EF34E4"/>
    <w:rsid w:val="00EF4E83"/>
    <w:rsid w:val="00EF6A9A"/>
    <w:rsid w:val="00F04867"/>
    <w:rsid w:val="00F40D95"/>
    <w:rsid w:val="00F66262"/>
    <w:rsid w:val="00F72507"/>
    <w:rsid w:val="00FA264B"/>
    <w:rsid w:val="00FB44DD"/>
    <w:rsid w:val="00FC11F1"/>
    <w:rsid w:val="00FD3B84"/>
    <w:rsid w:val="00FE012F"/>
    <w:rsid w:val="00FE15EA"/>
    <w:rsid w:val="00FF4F74"/>
    <w:rsid w:val="00FF771D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2A4CE8"/>
  <w15:docId w15:val="{D2747AE7-DBB4-4F15-B757-780F0AD8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E80CE6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rsid w:val="00792DAC"/>
    <w:rPr>
      <w:rFonts w:ascii="CG Times" w:hAnsi="CG Times"/>
      <w:sz w:val="24"/>
      <w:lang w:val="es-ES" w:eastAsia="es-ES"/>
    </w:rPr>
  </w:style>
  <w:style w:type="paragraph" w:styleId="Revisin">
    <w:name w:val="Revision"/>
    <w:hidden/>
    <w:uiPriority w:val="99"/>
    <w:semiHidden/>
    <w:rsid w:val="00E5522B"/>
    <w:rPr>
      <w:sz w:val="24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avis-lega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parreguera.cat/dies-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sparreguera.cat/notificacio-electronic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Desktop\Model_per_formulari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8" ma:contentTypeDescription="Crea un document nou" ma:contentTypeScope="" ma:versionID="edfdef44bebea43a7280bd0f02be4ebd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53f8038bc49a814dc988013fe4f46074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ma_x00f1_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ama_x00f1_o" ma:index="20" nillable="true" ma:displayName="tamaño" ma:internalName="tama_x00f1_o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e28876-b8c1-4b9b-8850-2f5eaabac54c}" ma:internalName="TaxCatchAll" ma:showField="CatchAllData" ma:web="0480876f-2ea0-4eb3-abe7-5f83e8fcf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ma_x00f1_o xmlns="0fffc3d2-0df5-4f4c-86a7-916e58947ee5" xsi:nil="true"/>
    <lcf76f155ced4ddcb4097134ff3c332f xmlns="0fffc3d2-0df5-4f4c-86a7-916e58947ee5">
      <Terms xmlns="http://schemas.microsoft.com/office/infopath/2007/PartnerControls"/>
    </lcf76f155ced4ddcb4097134ff3c332f>
    <TaxCatchAll xmlns="0480876f-2ea0-4eb3-abe7-5f83e8fcf145" xsi:nil="true"/>
  </documentManagement>
</p:properties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333D93-08CD-4C56-BDD9-DE0CF659D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  <ds:schemaRef ds:uri="0fffc3d2-0df5-4f4c-86a7-916e58947ee5"/>
    <ds:schemaRef ds:uri="0480876f-2ea0-4eb3-abe7-5f83e8fcf1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Model_per_formularis.dotx</Template>
  <TotalTime>36</TotalTime>
  <Pages>3</Pages>
  <Words>1194</Words>
  <Characters>6572</Characters>
  <Application>Microsoft Office Word</Application>
  <DocSecurity>0</DocSecurity>
  <Lines>54</Lines>
  <Paragraphs>15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Oscar Borrachero Sánchez</cp:lastModifiedBy>
  <cp:revision>6</cp:revision>
  <cp:lastPrinted>2004-11-23T13:44:00Z</cp:lastPrinted>
  <dcterms:created xsi:type="dcterms:W3CDTF">2024-06-19T10:35:00Z</dcterms:created>
  <dcterms:modified xsi:type="dcterms:W3CDTF">2026-06-03T11:19:00Z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  <property fmtid="{D5CDD505-2E9C-101B-9397-08002B2CF9AE}" pid="3" name="MediaServiceImageTags">
    <vt:lpwstr/>
  </property>
</Properties>
</file>