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CBE9" w14:textId="4E460B43" w:rsidR="00340703" w:rsidRPr="00FE24B2" w:rsidRDefault="000B4AED" w:rsidP="000B4AED">
      <w:pPr>
        <w:rPr>
          <w:rFonts w:ascii="Roboto Medium" w:hAnsi="Roboto Medium" w:cs="Arial"/>
          <w:sz w:val="26"/>
          <w:szCs w:val="26"/>
        </w:rPr>
      </w:pPr>
      <w:r w:rsidRPr="000B4AED">
        <w:rPr>
          <w:rFonts w:ascii="Roboto Medium" w:hAnsi="Roboto Medium" w:cs="Arial"/>
          <w:sz w:val="26"/>
          <w:szCs w:val="26"/>
        </w:rPr>
        <w:t>SOL·LICITUD DE DEVOLUCIÓ DE FIANCES PER OBRES</w:t>
      </w:r>
    </w:p>
    <w:p w14:paraId="51644A10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DD10D4C" w14:textId="085B627E" w:rsidR="005836BD" w:rsidRPr="00511521" w:rsidRDefault="00511521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511521">
        <w:rPr>
          <w:rFonts w:ascii="Roboto" w:hAnsi="Roboto" w:cs="Arial"/>
          <w:b/>
          <w:bCs/>
          <w:sz w:val="20"/>
          <w:szCs w:val="20"/>
          <w:lang w:val="ca-ES"/>
        </w:rPr>
        <w:t>Dades de la persona sol·licitant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3738B6A4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17F7E944" w14:textId="77777777" w:rsidR="00CD6A6C" w:rsidRPr="00DA213F" w:rsidRDefault="00CD6A6C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1CBC8237" w14:textId="77777777" w:rsidR="00CD6A6C" w:rsidRPr="00DA213F" w:rsidRDefault="00AA5646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06DC276A" w14:textId="77777777" w:rsidR="00CD6A6C" w:rsidRPr="00DA213F" w:rsidRDefault="00CD6A6C" w:rsidP="00B6760A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46E0C029" w14:textId="77777777" w:rsidR="00CD6A6C" w:rsidRPr="00DA213F" w:rsidRDefault="00AA5646" w:rsidP="00B6760A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7D9A5F27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15C391F0" w14:textId="77777777" w:rsidR="00CD6A6C" w:rsidRPr="00DA213F" w:rsidRDefault="00CD6A6C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0AC26E4C" w14:textId="77777777" w:rsidR="00CD6A6C" w:rsidRPr="00DA213F" w:rsidRDefault="00AA5646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0DFF5F" w14:textId="77777777" w:rsidR="00CD6A6C" w:rsidRPr="00DA213F" w:rsidRDefault="00CD6A6C" w:rsidP="00B6760A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140ACE55" w14:textId="77777777" w:rsidR="00CD6A6C" w:rsidRPr="00DA213F" w:rsidRDefault="00AA5646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5D7465D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264157ED" w14:textId="77777777" w:rsidR="00CD6A6C" w:rsidRPr="00DA213F" w:rsidRDefault="00CD6A6C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33D6E335" w14:textId="77777777" w:rsidR="00CD6A6C" w:rsidRPr="00DA213F" w:rsidRDefault="00AA5646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04CA21A1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3EB33D05" w14:textId="77777777" w:rsidR="00CD6A6C" w:rsidRPr="00DA213F" w:rsidRDefault="00CD6A6C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7D38BD7B" w14:textId="77777777" w:rsidR="00CD6A6C" w:rsidRPr="00DA213F" w:rsidRDefault="00AA5646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0170A00F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5978E066" w14:textId="77777777" w:rsidR="00CD6A6C" w:rsidRPr="00DA213F" w:rsidRDefault="00CD6A6C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0D458AC4" w14:textId="77777777" w:rsidR="00CD6A6C" w:rsidRPr="00DA213F" w:rsidRDefault="00AA5646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E92F49" w14:textId="77777777" w:rsidR="00CD6A6C" w:rsidRPr="00DA213F" w:rsidRDefault="00CD6A6C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6FC7D231" w14:textId="77777777" w:rsidR="00CD6A6C" w:rsidRPr="00DA213F" w:rsidRDefault="00AA5646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D7975D" w14:textId="77777777" w:rsidR="00CD6A6C" w:rsidRPr="00DA213F" w:rsidRDefault="00CD6A6C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6CD6A479" w14:textId="77777777" w:rsidR="00CD6A6C" w:rsidRPr="00DA213F" w:rsidRDefault="00AA5646" w:rsidP="00B6760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042D252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58B91AB7" w14:textId="77777777" w:rsidR="00CD6A6C" w:rsidRPr="00912148" w:rsidRDefault="00CD6A6C" w:rsidP="00B6760A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FF6AE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="000B41E2" w:rsidRPr="001149BE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https://www.esparreguera.cat/notificacio-electronica</w:t>
              </w:r>
            </w:hyperlink>
          </w:p>
        </w:tc>
      </w:tr>
    </w:tbl>
    <w:p w14:paraId="2E8B720D" w14:textId="77777777" w:rsidR="000B41E2" w:rsidRPr="00EA3CF7" w:rsidRDefault="000B41E2" w:rsidP="000B41E2">
      <w:pPr>
        <w:rPr>
          <w:rFonts w:ascii="Roboto" w:hAnsi="Roboto" w:cs="Arial"/>
          <w:sz w:val="12"/>
          <w:szCs w:val="12"/>
          <w:lang w:val="ca-ES"/>
        </w:rPr>
      </w:pPr>
      <w:r w:rsidRPr="00EA3CF7">
        <w:rPr>
          <w:rFonts w:ascii="Roboto" w:hAnsi="Roboto" w:cs="Arial"/>
          <w:sz w:val="12"/>
          <w:szCs w:val="12"/>
          <w:lang w:val="ca-ES"/>
        </w:rPr>
        <w:t>* Us informem que en el cas de presentar el document en dia inhàbil (</w:t>
      </w:r>
      <w:r>
        <w:rPr>
          <w:rFonts w:ascii="Roboto" w:hAnsi="Roboto" w:cs="Arial"/>
          <w:sz w:val="12"/>
          <w:szCs w:val="12"/>
          <w:lang w:val="ca-ES"/>
        </w:rPr>
        <w:t xml:space="preserve"> </w:t>
      </w:r>
      <w:hyperlink r:id="rId12" w:history="1">
        <w:r w:rsidRPr="001149BE">
          <w:rPr>
            <w:rStyle w:val="Hipervnculo"/>
            <w:rFonts w:ascii="Roboto" w:hAnsi="Roboto" w:cs="Arial"/>
            <w:sz w:val="12"/>
            <w:szCs w:val="12"/>
            <w:lang w:val="ca-ES"/>
          </w:rPr>
          <w:t>https://www.esparreguera.cat/dies-inhabils</w:t>
        </w:r>
      </w:hyperlink>
      <w:r w:rsidRPr="00EA3CF7">
        <w:rPr>
          <w:rFonts w:ascii="Roboto" w:hAnsi="Roboto" w:cs="Arial"/>
          <w:sz w:val="12"/>
          <w:szCs w:val="12"/>
          <w:lang w:val="ca-ES"/>
        </w:rPr>
        <w:t xml:space="preserve"> ) el còmput a efectes de tramitació s’iniciarà el primer dia hàbil a les 00:01 hores.</w:t>
      </w:r>
    </w:p>
    <w:p w14:paraId="36A32388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B96E4D6" w14:textId="12B2082F" w:rsidR="005836BD" w:rsidRDefault="00B61D2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B61D25">
        <w:rPr>
          <w:rFonts w:ascii="Roboto" w:hAnsi="Roboto" w:cs="Arial"/>
          <w:b/>
          <w:bCs/>
          <w:sz w:val="20"/>
          <w:szCs w:val="20"/>
          <w:lang w:val="ca-ES"/>
        </w:rPr>
        <w:t>Petició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FB221A" w14:paraId="0C8C1CA4" w14:textId="77777777" w:rsidTr="000230B8">
        <w:trPr>
          <w:trHeight w:val="1202"/>
        </w:trPr>
        <w:tc>
          <w:tcPr>
            <w:tcW w:w="9913" w:type="dxa"/>
            <w:vAlign w:val="center"/>
          </w:tcPr>
          <w:p w14:paraId="6A973DCE" w14:textId="025D362A" w:rsidR="00CC0DA7" w:rsidRPr="00CC0DA7" w:rsidRDefault="00CC0DA7" w:rsidP="00CC0DA7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CC0DA7">
              <w:rPr>
                <w:rFonts w:ascii="Roboto" w:hAnsi="Roboto" w:cs="Arial"/>
                <w:sz w:val="16"/>
                <w:szCs w:val="16"/>
                <w:lang w:val="ca-ES"/>
              </w:rPr>
              <w:t>Sol·licito la devolució de les fiances dipositades en l’expedient d’obres</w:t>
            </w:r>
            <w:r w:rsidR="003245F0">
              <w:rPr>
                <w:rFonts w:ascii="Roboto" w:hAnsi="Roboto" w:cs="Arial"/>
                <w:sz w:val="16"/>
                <w:szCs w:val="16"/>
                <w:lang w:val="ca-ES"/>
              </w:rPr>
              <w:t xml:space="preserve"> /</w:t>
            </w:r>
            <w:r w:rsidRPr="00CC0DA7">
              <w:rPr>
                <w:rFonts w:ascii="Roboto" w:hAnsi="Roboto" w:cs="Arial"/>
                <w:sz w:val="16"/>
                <w:szCs w:val="16"/>
                <w:lang w:val="ca-ES"/>
              </w:rPr>
              <w:t xml:space="preserve"> núm.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3245F0">
              <w:rPr>
                <w:rFonts w:ascii="Roboto" w:hAnsi="Roboto" w:cs="Arial"/>
                <w:sz w:val="16"/>
                <w:szCs w:val="16"/>
                <w:lang w:val="ca-ES"/>
              </w:rPr>
              <w:t xml:space="preserve">de registre d’entrada </w:t>
            </w:r>
            <w:r w:rsidR="003245F0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245F0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="003245F0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245F0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B6760A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B6760A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B6760A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B6760A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B6760A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3245F0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CC0DA7">
              <w:rPr>
                <w:rFonts w:ascii="Roboto" w:hAnsi="Roboto" w:cs="Arial"/>
                <w:sz w:val="16"/>
                <w:szCs w:val="16"/>
                <w:lang w:val="ca-ES"/>
              </w:rPr>
              <w:t xml:space="preserve"> , atesa la finalització de les obres realitzades al carrer/avinguda/plaça </w:t>
            </w:r>
            <w:r w:rsidR="000230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0230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="000230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0230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0230B8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0230B8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0230B8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0230B8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0230B8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0230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  <w:p w14:paraId="472AEAD1" w14:textId="77777777" w:rsidR="00CC0DA7" w:rsidRPr="00CC0DA7" w:rsidRDefault="00CC0DA7" w:rsidP="00CC0DA7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1818DABC" w14:textId="547F2BBE" w:rsidR="00FB221A" w:rsidRPr="00CC0DA7" w:rsidRDefault="00CC0DA7" w:rsidP="00CC0DA7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CC0DA7">
              <w:rPr>
                <w:rFonts w:ascii="Roboto" w:hAnsi="Roboto" w:cs="Arial"/>
                <w:sz w:val="16"/>
                <w:szCs w:val="16"/>
                <w:lang w:val="ca-ES"/>
              </w:rPr>
              <w:t>En cas obres de nova planta, ampliacions de volum o canvis d'ús a habitatge en edificis existents, caldrà tramitar prèviament o simultàniament la primera ocupació i utilització.</w:t>
            </w:r>
          </w:p>
        </w:tc>
      </w:tr>
    </w:tbl>
    <w:p w14:paraId="52F0B383" w14:textId="77777777" w:rsidR="00B61D25" w:rsidRPr="00B61D25" w:rsidRDefault="00B61D2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56D5A3B5" w14:textId="38410315" w:rsidR="005836BD" w:rsidRDefault="000230B8" w:rsidP="005836BD">
      <w:pPr>
        <w:rPr>
          <w:rFonts w:ascii="Roboto" w:hAnsi="Roboto" w:cs="Arial"/>
          <w:sz w:val="20"/>
          <w:szCs w:val="20"/>
          <w:lang w:val="ca-ES"/>
        </w:rPr>
      </w:pPr>
      <w:r w:rsidRPr="000230B8">
        <w:rPr>
          <w:rFonts w:ascii="Roboto" w:hAnsi="Roboto" w:cs="Arial"/>
          <w:b/>
          <w:bCs/>
          <w:sz w:val="20"/>
          <w:szCs w:val="20"/>
          <w:lang w:val="ca-ES"/>
        </w:rPr>
        <w:t>Tipus de fiances a retornar</w:t>
      </w:r>
      <w:r>
        <w:rPr>
          <w:rFonts w:ascii="Roboto" w:hAnsi="Roboto" w:cs="Arial"/>
          <w:sz w:val="20"/>
          <w:szCs w:val="20"/>
          <w:lang w:val="ca-ES"/>
        </w:rPr>
        <w:t xml:space="preserve"> (assenyalar)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  <w:gridCol w:w="4389"/>
      </w:tblGrid>
      <w:tr w:rsidR="002B4577" w14:paraId="5D3A19D5" w14:textId="77777777" w:rsidTr="00CE4494">
        <w:trPr>
          <w:trHeight w:val="348"/>
        </w:trPr>
        <w:tc>
          <w:tcPr>
            <w:tcW w:w="5524" w:type="dxa"/>
            <w:tcBorders>
              <w:right w:val="nil"/>
            </w:tcBorders>
            <w:vAlign w:val="center"/>
          </w:tcPr>
          <w:p w14:paraId="6C753BCA" w14:textId="43CF48BA" w:rsidR="002B4577" w:rsidRPr="000230B8" w:rsidRDefault="00822F2F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gestió de RESIDUS DE LA CONTRUCCIÓ (runes i/o terres)</w:t>
            </w:r>
          </w:p>
        </w:tc>
        <w:tc>
          <w:tcPr>
            <w:tcW w:w="4389" w:type="dxa"/>
            <w:tcBorders>
              <w:left w:val="nil"/>
            </w:tcBorders>
            <w:vAlign w:val="center"/>
          </w:tcPr>
          <w:p w14:paraId="5A89381A" w14:textId="1F33AE9E" w:rsidR="002B4577" w:rsidRPr="000230B8" w:rsidRDefault="00822F2F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2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desperfectes a la VIA PÚBLICA</w:t>
            </w:r>
          </w:p>
        </w:tc>
      </w:tr>
    </w:tbl>
    <w:p w14:paraId="5CF638E9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CF21A88" w14:textId="225D0317" w:rsidR="005836BD" w:rsidRPr="003D1A5B" w:rsidRDefault="003D1A5B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3D1A5B">
        <w:rPr>
          <w:rFonts w:ascii="Roboto" w:hAnsi="Roboto" w:cs="Arial"/>
          <w:b/>
          <w:bCs/>
          <w:sz w:val="20"/>
          <w:szCs w:val="20"/>
          <w:lang w:val="ca-ES"/>
        </w:rPr>
        <w:t>Documents genèrics que s’han d’aportar en tots els casos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3D1A5B" w14:paraId="43BFE7C0" w14:textId="77777777" w:rsidTr="00C02C57">
        <w:trPr>
          <w:trHeight w:val="2060"/>
        </w:trPr>
        <w:tc>
          <w:tcPr>
            <w:tcW w:w="9913" w:type="dxa"/>
            <w:vAlign w:val="center"/>
          </w:tcPr>
          <w:p w14:paraId="34495F19" w14:textId="4311A943" w:rsidR="003D1A5B" w:rsidRDefault="003D1A5B" w:rsidP="00C02C57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="001E7F3E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C02C57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E7F3E" w:rsidRPr="00525A43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DNI</w:t>
            </w:r>
            <w:r w:rsidR="001E7F3E" w:rsidRPr="001E7F3E">
              <w:rPr>
                <w:rFonts w:ascii="Roboto" w:hAnsi="Roboto" w:cs="Arial"/>
                <w:sz w:val="16"/>
                <w:szCs w:val="16"/>
                <w:lang w:val="ca-ES"/>
              </w:rPr>
              <w:t>/NIF/NIE</w:t>
            </w:r>
          </w:p>
          <w:p w14:paraId="7FD3C66C" w14:textId="77777777" w:rsidR="00285BF7" w:rsidRDefault="00285BF7" w:rsidP="00C02C57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5AA7C570" w14:textId="179758EB" w:rsidR="00285BF7" w:rsidRDefault="00285BF7" w:rsidP="00C02C57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="00AF3199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C02C57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AF3199" w:rsidRPr="00525A43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Certificat</w:t>
            </w:r>
            <w:r w:rsidR="00AF3199" w:rsidRPr="00AF3199">
              <w:rPr>
                <w:rFonts w:ascii="Roboto" w:hAnsi="Roboto" w:cs="Arial"/>
                <w:sz w:val="16"/>
                <w:szCs w:val="16"/>
                <w:lang w:val="ca-ES"/>
              </w:rPr>
              <w:t xml:space="preserve"> original de recepció del gestor autoritzat o document de la deixalleria municipal (en cas de volum reduït), on consti el nom del promotor i l’adreça de la finca en què s’han executat les obres. Aquest document es requereix tant pel que fa a terres com a runes.</w:t>
            </w:r>
          </w:p>
          <w:p w14:paraId="602FB2CF" w14:textId="77777777" w:rsidR="00285BF7" w:rsidRDefault="00285BF7" w:rsidP="00C02C57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10F3FE64" w14:textId="243AE03A" w:rsidR="00285BF7" w:rsidRDefault="00285BF7" w:rsidP="00C02C57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FF6AE0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="002A48C8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C02C57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915D8D" w:rsidRPr="00915D8D">
              <w:rPr>
                <w:rFonts w:ascii="Roboto" w:hAnsi="Roboto" w:cs="Arial"/>
                <w:sz w:val="16"/>
                <w:szCs w:val="16"/>
                <w:lang w:val="ca-ES"/>
              </w:rPr>
              <w:t>Imprès de transferència bancària degudament omplert i segellat per l’entitat bancària  en el supòsit  que sigui</w:t>
            </w:r>
            <w:r w:rsidR="00915D8D" w:rsidRPr="00525A43">
              <w:rPr>
                <w:rFonts w:ascii="Roboto" w:hAnsi="Roboto" w:cs="Arial"/>
                <w:sz w:val="16"/>
                <w:szCs w:val="16"/>
                <w:u w:val="single"/>
                <w:lang w:val="ca-ES"/>
              </w:rPr>
              <w:t xml:space="preserve"> la primera vegada</w:t>
            </w:r>
            <w:r w:rsidR="00915D8D" w:rsidRPr="00915D8D">
              <w:rPr>
                <w:rFonts w:ascii="Roboto" w:hAnsi="Roboto" w:cs="Arial"/>
                <w:sz w:val="16"/>
                <w:szCs w:val="16"/>
                <w:lang w:val="ca-ES"/>
              </w:rPr>
              <w:t xml:space="preserve"> que es presenta a l’Ajuntament d’Esparreguera, o bé si han transcorregut </w:t>
            </w:r>
            <w:r w:rsidR="00915D8D" w:rsidRPr="00525A43">
              <w:rPr>
                <w:rFonts w:ascii="Roboto" w:hAnsi="Roboto" w:cs="Arial"/>
                <w:sz w:val="16"/>
                <w:szCs w:val="16"/>
                <w:u w:val="single"/>
                <w:lang w:val="ca-ES"/>
              </w:rPr>
              <w:t>més de cinc anys</w:t>
            </w:r>
            <w:r w:rsidR="00915D8D" w:rsidRPr="00915D8D">
              <w:rPr>
                <w:rFonts w:ascii="Roboto" w:hAnsi="Roboto" w:cs="Arial"/>
                <w:sz w:val="16"/>
                <w:szCs w:val="16"/>
                <w:lang w:val="ca-ES"/>
              </w:rPr>
              <w:t xml:space="preserve"> des de la darrera presentació o bé si les heu </w:t>
            </w:r>
            <w:r w:rsidR="00915D8D" w:rsidRPr="00CE4494">
              <w:rPr>
                <w:rFonts w:ascii="Roboto" w:hAnsi="Roboto" w:cs="Arial"/>
                <w:sz w:val="16"/>
                <w:szCs w:val="16"/>
                <w:u w:val="single"/>
                <w:lang w:val="ca-ES"/>
              </w:rPr>
              <w:t>modificat.</w:t>
            </w:r>
            <w:r w:rsidR="00915D8D" w:rsidRPr="00915D8D">
              <w:rPr>
                <w:rFonts w:ascii="Roboto" w:hAnsi="Roboto" w:cs="Arial"/>
                <w:sz w:val="16"/>
                <w:szCs w:val="16"/>
                <w:lang w:val="ca-ES"/>
              </w:rPr>
              <w:t xml:space="preserve"> La validació de l’entitat bancària es pot substituir pel certificat de titularitat de compte bancari.</w:t>
            </w:r>
          </w:p>
          <w:p w14:paraId="03A8D8E2" w14:textId="77777777" w:rsidR="00285BF7" w:rsidRDefault="00285BF7" w:rsidP="00C02C57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7F218388" w14:textId="01B8D509" w:rsidR="00285BF7" w:rsidRPr="003D1A5B" w:rsidRDefault="00285BF7" w:rsidP="00C02C57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 Light" w:hAnsi="Roboto Light" w:cs="Arial"/>
                <w:sz w:val="16"/>
                <w:szCs w:val="16"/>
                <w:lang w:val="ca-ES"/>
              </w:rPr>
            </w:r>
            <w:r w:rsidR="00FF6AE0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separate"/>
            </w: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end"/>
            </w:r>
            <w:r w:rsidR="00C02C57" w:rsidRPr="00C02C57">
              <w:rPr>
                <w:rFonts w:ascii="Roboto Light" w:hAnsi="Roboto Light"/>
                <w:sz w:val="16"/>
                <w:szCs w:val="16"/>
              </w:rPr>
              <w:t xml:space="preserve">  </w:t>
            </w:r>
            <w:r w:rsidR="00C02C57" w:rsidRPr="00CE4494">
              <w:rPr>
                <w:rFonts w:ascii="Roboto Light" w:hAnsi="Roboto Light" w:cs="Arial"/>
                <w:b/>
                <w:bCs/>
                <w:sz w:val="16"/>
                <w:szCs w:val="16"/>
                <w:lang w:val="ca-ES"/>
              </w:rPr>
              <w:t>Per</w:t>
            </w:r>
            <w:r w:rsidR="00C02C57" w:rsidRPr="00CE4494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 xml:space="preserve"> fiances</w:t>
            </w:r>
            <w:r w:rsidR="00C02C57" w:rsidRPr="00C02C57">
              <w:rPr>
                <w:rFonts w:ascii="Roboto" w:hAnsi="Roboto" w:cs="Arial"/>
                <w:sz w:val="16"/>
                <w:szCs w:val="16"/>
                <w:lang w:val="ca-ES"/>
              </w:rPr>
              <w:t xml:space="preserve"> de via pública: recull fotogràfic on es vegi l’estat de la via pública un cop executades les obres.</w:t>
            </w:r>
          </w:p>
        </w:tc>
      </w:tr>
    </w:tbl>
    <w:p w14:paraId="654C430C" w14:textId="77777777" w:rsidR="003D1A5B" w:rsidRDefault="003D1A5B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EF0D615" w14:textId="4551FC08" w:rsidR="005836BD" w:rsidRPr="009C1224" w:rsidRDefault="009C1224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9C1224">
        <w:rPr>
          <w:rFonts w:ascii="Roboto" w:hAnsi="Roboto" w:cs="Arial"/>
          <w:b/>
          <w:bCs/>
          <w:sz w:val="20"/>
          <w:szCs w:val="20"/>
          <w:lang w:val="ca-ES"/>
        </w:rPr>
        <w:t>Documents específics a aportar per a Comunicacions Prèvies d’obres AMB Documentació Tècnica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9C1224" w14:paraId="18DAAF9C" w14:textId="77777777" w:rsidTr="00F07DDD">
        <w:trPr>
          <w:trHeight w:val="907"/>
        </w:trPr>
        <w:tc>
          <w:tcPr>
            <w:tcW w:w="9913" w:type="dxa"/>
            <w:vAlign w:val="center"/>
          </w:tcPr>
          <w:p w14:paraId="11624F00" w14:textId="4DCD225F" w:rsidR="00173C4A" w:rsidRDefault="00173C4A" w:rsidP="00F07DDD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 Light" w:hAnsi="Roboto Light" w:cs="Arial"/>
                <w:sz w:val="16"/>
                <w:szCs w:val="16"/>
                <w:lang w:val="ca-ES"/>
              </w:rPr>
            </w:r>
            <w:r w:rsidR="00FF6AE0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separate"/>
            </w: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end"/>
            </w:r>
            <w:r w:rsidRPr="00C02C57">
              <w:rPr>
                <w:rFonts w:ascii="Roboto Light" w:hAnsi="Roboto Light"/>
                <w:sz w:val="16"/>
                <w:szCs w:val="16"/>
              </w:rPr>
              <w:t xml:space="preserve">  </w:t>
            </w:r>
            <w:r w:rsidRPr="00173C4A">
              <w:rPr>
                <w:rFonts w:ascii="Roboto" w:hAnsi="Roboto" w:cs="Arial"/>
                <w:sz w:val="16"/>
                <w:szCs w:val="16"/>
                <w:lang w:val="ca-ES"/>
              </w:rPr>
              <w:t>Certificat de final d’obra, signat pel tècnic competent, que acrediti que l’obra s’ha realitzat d’acord amb la DT i les condicions de la comunicació.</w:t>
            </w:r>
          </w:p>
          <w:p w14:paraId="51AC73B9" w14:textId="77777777" w:rsidR="00F07DDD" w:rsidRPr="00173C4A" w:rsidRDefault="00F07DDD" w:rsidP="00173C4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73C8C2E" w14:textId="037D5AA4" w:rsidR="009C1224" w:rsidRPr="009C1224" w:rsidRDefault="00173C4A" w:rsidP="000D1980">
            <w:pPr>
              <w:ind w:left="318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173C4A">
              <w:rPr>
                <w:rFonts w:ascii="Roboto" w:hAnsi="Roboto" w:cs="Arial"/>
                <w:sz w:val="16"/>
                <w:szCs w:val="16"/>
                <w:lang w:val="ca-ES"/>
              </w:rPr>
              <w:t>(En el cas de modificacions s’haurà d’informar del PEM realment executat)</w:t>
            </w:r>
          </w:p>
        </w:tc>
      </w:tr>
    </w:tbl>
    <w:p w14:paraId="1851B514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19C84C1" w14:textId="7673F73C" w:rsidR="005836BD" w:rsidRPr="00010D10" w:rsidRDefault="00010D10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010D10">
        <w:rPr>
          <w:rFonts w:ascii="Roboto" w:hAnsi="Roboto" w:cs="Arial"/>
          <w:b/>
          <w:bCs/>
          <w:sz w:val="20"/>
          <w:szCs w:val="20"/>
          <w:lang w:val="ca-ES"/>
        </w:rPr>
        <w:t>Documents específics a aportar per a Llicències Urbanístiques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010D10" w14:paraId="4D13F988" w14:textId="77777777" w:rsidTr="00A604DA">
        <w:trPr>
          <w:trHeight w:val="770"/>
        </w:trPr>
        <w:tc>
          <w:tcPr>
            <w:tcW w:w="9913" w:type="dxa"/>
            <w:vAlign w:val="center"/>
          </w:tcPr>
          <w:p w14:paraId="61BE93E3" w14:textId="4F4A4D09" w:rsidR="00A604DA" w:rsidRDefault="00A604DA" w:rsidP="00A604D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instrText xml:space="preserve"> FORMCHECKBOX </w:instrText>
            </w:r>
            <w:r w:rsidR="00FF6AE0">
              <w:rPr>
                <w:rFonts w:ascii="Roboto Light" w:hAnsi="Roboto Light" w:cs="Arial"/>
                <w:sz w:val="16"/>
                <w:szCs w:val="16"/>
                <w:lang w:val="ca-ES"/>
              </w:rPr>
            </w:r>
            <w:r w:rsidR="00FF6AE0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separate"/>
            </w:r>
            <w:r w:rsidRPr="00C02C57">
              <w:rPr>
                <w:rFonts w:ascii="Roboto Light" w:hAnsi="Roboto Light" w:cs="Arial"/>
                <w:sz w:val="16"/>
                <w:szCs w:val="16"/>
                <w:lang w:val="ca-ES"/>
              </w:rPr>
              <w:fldChar w:fldCharType="end"/>
            </w:r>
            <w:r w:rsidRPr="00C02C57">
              <w:rPr>
                <w:rFonts w:ascii="Roboto Light" w:hAnsi="Roboto Light"/>
                <w:sz w:val="16"/>
                <w:szCs w:val="16"/>
              </w:rPr>
              <w:t xml:space="preserve">  </w:t>
            </w:r>
            <w:r w:rsidRPr="00A604DA">
              <w:rPr>
                <w:rFonts w:ascii="Roboto" w:hAnsi="Roboto" w:cs="Arial"/>
                <w:sz w:val="16"/>
                <w:szCs w:val="16"/>
                <w:lang w:val="ca-ES"/>
              </w:rPr>
              <w:t>Aquella documentació que figuri en les PRESCRIPCIONS GENERALS i ESPECÍFIQUES del document de la llicència atorgada.</w:t>
            </w:r>
          </w:p>
          <w:p w14:paraId="346BB647" w14:textId="77777777" w:rsidR="00A604DA" w:rsidRPr="00A604DA" w:rsidRDefault="00A604DA" w:rsidP="00A604D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5DC797B6" w14:textId="673C5A22" w:rsidR="00010D10" w:rsidRPr="00010D10" w:rsidRDefault="00A604DA" w:rsidP="000D1980">
            <w:pPr>
              <w:ind w:left="318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A604DA">
              <w:rPr>
                <w:rFonts w:ascii="Roboto" w:hAnsi="Roboto" w:cs="Arial"/>
                <w:sz w:val="16"/>
                <w:szCs w:val="16"/>
                <w:lang w:val="ca-ES"/>
              </w:rPr>
              <w:t>(De manera genèrica, la necessària per tramitar el comunicat de primera utilització i ocupació dels edificis.)</w:t>
            </w:r>
          </w:p>
        </w:tc>
      </w:tr>
    </w:tbl>
    <w:p w14:paraId="3C9D9457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450983D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80DACD5" w14:textId="77777777" w:rsidR="0045780F" w:rsidRPr="00964564" w:rsidRDefault="0045780F" w:rsidP="0045780F">
      <w:pPr>
        <w:pStyle w:val="Piedepgina"/>
        <w:jc w:val="left"/>
        <w:rPr>
          <w:rFonts w:ascii="Roboto" w:hAnsi="Roboto" w:cs="Arial"/>
          <w:b/>
          <w:bCs/>
          <w:sz w:val="20"/>
          <w:lang w:val="ca-ES"/>
        </w:rPr>
      </w:pPr>
      <w:r>
        <w:rPr>
          <w:rFonts w:ascii="Roboto" w:hAnsi="Roboto" w:cs="Arial"/>
          <w:b/>
          <w:bCs/>
          <w:sz w:val="20"/>
          <w:lang w:val="ca-ES"/>
        </w:rPr>
        <w:t>Dades bancàries</w:t>
      </w:r>
    </w:p>
    <w:tbl>
      <w:tblPr>
        <w:tblStyle w:val="Tablaconcuadrcula"/>
        <w:tblW w:w="9949" w:type="dxa"/>
        <w:tblLook w:val="04A0" w:firstRow="1" w:lastRow="0" w:firstColumn="1" w:lastColumn="0" w:noHBand="0" w:noVBand="1"/>
      </w:tblPr>
      <w:tblGrid>
        <w:gridCol w:w="9949"/>
      </w:tblGrid>
      <w:tr w:rsidR="0045780F" w14:paraId="46F54C80" w14:textId="77777777" w:rsidTr="00B6760A">
        <w:trPr>
          <w:trHeight w:val="3866"/>
        </w:trPr>
        <w:tc>
          <w:tcPr>
            <w:tcW w:w="9949" w:type="dxa"/>
            <w:vAlign w:val="center"/>
          </w:tcPr>
          <w:p w14:paraId="1FAC4A70" w14:textId="77777777" w:rsidR="0045780F" w:rsidRDefault="0045780F" w:rsidP="00B6760A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lastRenderedPageBreak/>
              <w:t>T</w:t>
            </w:r>
            <w:r w:rsidRPr="009A3E5A">
              <w:rPr>
                <w:rFonts w:ascii="Roboto" w:hAnsi="Roboto" w:cs="Arial"/>
                <w:sz w:val="16"/>
                <w:szCs w:val="16"/>
                <w:lang w:val="ca-ES"/>
              </w:rPr>
              <w:t>enint en compte que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l</w:t>
            </w:r>
            <w:r w:rsidRPr="009A3E5A">
              <w:rPr>
                <w:rFonts w:ascii="Roboto" w:hAnsi="Roboto" w:cs="Arial"/>
                <w:sz w:val="16"/>
                <w:szCs w:val="16"/>
                <w:lang w:val="ca-ES"/>
              </w:rPr>
              <w:t>a persona beneficiària o sol·licitant ha de ser titular o cotitular del compte bancari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2FB0631C" w14:textId="77777777" w:rsidR="0045780F" w:rsidRDefault="0045780F" w:rsidP="00B6760A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1CD6FA66" w14:textId="77777777" w:rsidR="0045780F" w:rsidRDefault="0045780F" w:rsidP="00B6760A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Titular del compte bancari:</w:t>
            </w:r>
          </w:p>
          <w:p w14:paraId="7E50CAA1" w14:textId="77777777" w:rsidR="0045780F" w:rsidRPr="007621C9" w:rsidRDefault="0045780F" w:rsidP="00B6760A">
            <w:pPr>
              <w:pStyle w:val="Piedepgina"/>
              <w:rPr>
                <w:rFonts w:ascii="Roboto" w:hAnsi="Roboto" w:cs="Arial"/>
                <w:sz w:val="10"/>
                <w:szCs w:val="10"/>
                <w:lang w:val="ca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8276"/>
            </w:tblGrid>
            <w:tr w:rsidR="0045780F" w14:paraId="5DB8F987" w14:textId="77777777" w:rsidTr="00B6760A">
              <w:trPr>
                <w:trHeight w:val="275"/>
              </w:trPr>
              <w:tc>
                <w:tcPr>
                  <w:tcW w:w="144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C7A8FCD" w14:textId="77777777" w:rsidR="0045780F" w:rsidRPr="00555D6B" w:rsidRDefault="0045780F" w:rsidP="00B6760A">
                  <w:pPr>
                    <w:pStyle w:val="Piedepgina"/>
                    <w:rPr>
                      <w:rFonts w:ascii="Roboto" w:hAnsi="Roboto" w:cs="Arial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555D6B">
                    <w:rPr>
                      <w:rFonts w:ascii="Roboto" w:eastAsia="Roboto" w:hAnsi="Roboto" w:cs="Roboto"/>
                      <w:b/>
                      <w:bCs/>
                      <w:color w:val="000000" w:themeColor="text1"/>
                      <w:sz w:val="16"/>
                      <w:szCs w:val="16"/>
                      <w:lang w:val="ca-ES"/>
                    </w:rPr>
                    <w:t xml:space="preserve">Nom i Cognoms: </w:t>
                  </w:r>
                </w:p>
              </w:tc>
              <w:tc>
                <w:tcPr>
                  <w:tcW w:w="8276" w:type="dxa"/>
                  <w:vAlign w:val="center"/>
                </w:tcPr>
                <w:p w14:paraId="04EB9B7F" w14:textId="77777777" w:rsidR="0045780F" w:rsidRDefault="0045780F" w:rsidP="00B6760A">
                  <w:pPr>
                    <w:pStyle w:val="Piedepgina"/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instrText xml:space="preserve"> FORMTEXT </w:instrTex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separate"/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end"/>
                  </w:r>
                </w:p>
              </w:tc>
            </w:tr>
            <w:tr w:rsidR="0045780F" w14:paraId="6684AA6F" w14:textId="77777777" w:rsidTr="00B6760A">
              <w:trPr>
                <w:trHeight w:val="275"/>
              </w:trPr>
              <w:tc>
                <w:tcPr>
                  <w:tcW w:w="144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C499832" w14:textId="77777777" w:rsidR="0045780F" w:rsidRPr="00555D6B" w:rsidRDefault="0045780F" w:rsidP="00B6760A">
                  <w:pPr>
                    <w:pStyle w:val="Piedepgina"/>
                    <w:rPr>
                      <w:rFonts w:ascii="Roboto" w:hAnsi="Roboto" w:cs="Arial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555D6B">
                    <w:rPr>
                      <w:rFonts w:ascii="Roboto" w:hAnsi="Roboto" w:cs="Arial"/>
                      <w:b/>
                      <w:bCs/>
                      <w:sz w:val="16"/>
                      <w:szCs w:val="16"/>
                      <w:lang w:val="ca-ES"/>
                    </w:rPr>
                    <w:t>DNI/NIE/NIF:</w:t>
                  </w:r>
                </w:p>
              </w:tc>
              <w:tc>
                <w:tcPr>
                  <w:tcW w:w="8276" w:type="dxa"/>
                  <w:vAlign w:val="center"/>
                </w:tcPr>
                <w:p w14:paraId="4E607C12" w14:textId="77777777" w:rsidR="0045780F" w:rsidRDefault="0045780F" w:rsidP="00B6760A">
                  <w:pPr>
                    <w:pStyle w:val="Piedepgina"/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"/>
                        </w:textInput>
                      </w:ffData>
                    </w:fldChar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instrText xml:space="preserve"> FORMTEXT </w:instrTex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separate"/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end"/>
                  </w:r>
                </w:p>
              </w:tc>
            </w:tr>
          </w:tbl>
          <w:p w14:paraId="0A8B53BF" w14:textId="77777777" w:rsidR="0045780F" w:rsidRPr="007621C9" w:rsidRDefault="0045780F" w:rsidP="00B6760A">
            <w:pPr>
              <w:pStyle w:val="Piedepgina"/>
              <w:rPr>
                <w:rFonts w:ascii="Roboto" w:hAnsi="Roboto" w:cs="Arial"/>
                <w:sz w:val="10"/>
                <w:szCs w:val="10"/>
                <w:lang w:val="ca-ES"/>
              </w:rPr>
            </w:pPr>
          </w:p>
          <w:p w14:paraId="1E187DB0" w14:textId="77777777" w:rsidR="0045780F" w:rsidRDefault="0045780F" w:rsidP="00B6760A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Codi IBAN</w:t>
            </w:r>
          </w:p>
          <w:p w14:paraId="2C9A7E5D" w14:textId="77777777" w:rsidR="0045780F" w:rsidRPr="007075D6" w:rsidRDefault="0045780F" w:rsidP="00B6760A">
            <w:pPr>
              <w:pStyle w:val="Piedepgina"/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tbl>
            <w:tblPr>
              <w:tblStyle w:val="Tablaconcuadrcula"/>
              <w:tblW w:w="9730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13"/>
              <w:gridCol w:w="332"/>
              <w:gridCol w:w="13"/>
              <w:gridCol w:w="332"/>
              <w:gridCol w:w="13"/>
              <w:gridCol w:w="332"/>
              <w:gridCol w:w="13"/>
              <w:gridCol w:w="348"/>
              <w:gridCol w:w="222"/>
              <w:gridCol w:w="12"/>
              <w:gridCol w:w="333"/>
              <w:gridCol w:w="12"/>
              <w:gridCol w:w="333"/>
              <w:gridCol w:w="12"/>
              <w:gridCol w:w="333"/>
              <w:gridCol w:w="12"/>
              <w:gridCol w:w="348"/>
              <w:gridCol w:w="222"/>
              <w:gridCol w:w="12"/>
              <w:gridCol w:w="333"/>
              <w:gridCol w:w="12"/>
              <w:gridCol w:w="333"/>
              <w:gridCol w:w="12"/>
              <w:gridCol w:w="333"/>
              <w:gridCol w:w="12"/>
              <w:gridCol w:w="348"/>
              <w:gridCol w:w="222"/>
              <w:gridCol w:w="11"/>
              <w:gridCol w:w="334"/>
              <w:gridCol w:w="11"/>
              <w:gridCol w:w="348"/>
              <w:gridCol w:w="222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48"/>
              <w:gridCol w:w="224"/>
              <w:gridCol w:w="42"/>
            </w:tblGrid>
            <w:tr w:rsidR="0045780F" w14:paraId="3C5B35EA" w14:textId="77777777" w:rsidTr="00B6760A">
              <w:trPr>
                <w:trHeight w:val="243"/>
              </w:trPr>
              <w:tc>
                <w:tcPr>
                  <w:tcW w:w="22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DEE7CD1" w14:textId="77777777" w:rsidR="0045780F" w:rsidRDefault="0045780F" w:rsidP="00B6760A">
                  <w:pPr>
                    <w:pStyle w:val="Piedepgina"/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01373F43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3F829EF1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111866D6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8" w:type="dxa"/>
                  <w:gridSpan w:val="2"/>
                  <w:vAlign w:val="center"/>
                </w:tcPr>
                <w:p w14:paraId="702DD22B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0" w:type="dxa"/>
                  <w:tcBorders>
                    <w:top w:val="nil"/>
                    <w:bottom w:val="nil"/>
                  </w:tcBorders>
                  <w:vAlign w:val="center"/>
                </w:tcPr>
                <w:p w14:paraId="28E49ED4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65ADF15F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5D11B8DB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0BED8041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7" w:type="dxa"/>
                  <w:gridSpan w:val="2"/>
                  <w:vAlign w:val="center"/>
                </w:tcPr>
                <w:p w14:paraId="315DF729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0" w:type="dxa"/>
                  <w:tcBorders>
                    <w:top w:val="nil"/>
                    <w:bottom w:val="nil"/>
                  </w:tcBorders>
                  <w:vAlign w:val="center"/>
                </w:tcPr>
                <w:p w14:paraId="7CDFA68C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B055414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067749A1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950481B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7" w:type="dxa"/>
                  <w:gridSpan w:val="2"/>
                  <w:vAlign w:val="center"/>
                </w:tcPr>
                <w:p w14:paraId="07EB0A81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0" w:type="dxa"/>
                  <w:tcBorders>
                    <w:top w:val="nil"/>
                    <w:bottom w:val="nil"/>
                  </w:tcBorders>
                  <w:vAlign w:val="center"/>
                </w:tcPr>
                <w:p w14:paraId="5EFEB068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6BC272CD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6" w:type="dxa"/>
                  <w:gridSpan w:val="2"/>
                  <w:vAlign w:val="center"/>
                </w:tcPr>
                <w:p w14:paraId="1DBB0754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1" w:type="dxa"/>
                  <w:tcBorders>
                    <w:top w:val="nil"/>
                    <w:bottom w:val="nil"/>
                  </w:tcBorders>
                  <w:vAlign w:val="center"/>
                </w:tcPr>
                <w:p w14:paraId="2B14E7E0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5C10455B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77418ABF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874C7A9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31C650E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135D8894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064D5BFA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60CE40DD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639B3D38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55886C80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60" w:type="dxa"/>
                  <w:gridSpan w:val="2"/>
                  <w:vAlign w:val="center"/>
                </w:tcPr>
                <w:p w14:paraId="6DB75E90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86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EB3A204" w14:textId="77777777" w:rsidR="0045780F" w:rsidRDefault="0045780F" w:rsidP="00B6760A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45780F" w14:paraId="5DB88DDF" w14:textId="77777777" w:rsidTr="00B6760A">
              <w:tblPrEx>
                <w:tblBorders>
                  <w:top w:val="single" w:sz="4" w:space="0" w:color="auto"/>
                </w:tblBorders>
              </w:tblPrEx>
              <w:trPr>
                <w:gridAfter w:val="1"/>
                <w:wAfter w:w="61" w:type="dxa"/>
                <w:trHeight w:val="199"/>
              </w:trPr>
              <w:tc>
                <w:tcPr>
                  <w:tcW w:w="9669" w:type="dxa"/>
                  <w:gridSpan w:val="5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03045" w14:textId="77777777" w:rsidR="0045780F" w:rsidRDefault="0045780F" w:rsidP="00B6760A">
                  <w:pPr>
                    <w:pStyle w:val="Piedepgina"/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45780F" w:rsidRPr="002C3359" w14:paraId="7868C32A" w14:textId="77777777" w:rsidTr="00B6760A">
              <w:tblPrEx>
                <w:tblBorders>
                  <w:top w:val="single" w:sz="4" w:space="0" w:color="auto"/>
                </w:tblBorders>
              </w:tblPrEx>
              <w:trPr>
                <w:gridAfter w:val="1"/>
                <w:wAfter w:w="67" w:type="dxa"/>
                <w:trHeight w:val="243"/>
              </w:trPr>
              <w:tc>
                <w:tcPr>
                  <w:tcW w:w="233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C2796CE" w14:textId="77777777" w:rsidR="0045780F" w:rsidRPr="002C3359" w:rsidRDefault="0045780F" w:rsidP="00B6760A">
                  <w:pPr>
                    <w:pStyle w:val="Piedepgina"/>
                    <w:rPr>
                      <w:rFonts w:ascii="Roboto" w:hAnsi="Roboto" w:cs="Arial"/>
                      <w:sz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65D11ACD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21FE0CA2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2A375461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tcBorders>
                    <w:top w:val="nil"/>
                  </w:tcBorders>
                  <w:vAlign w:val="center"/>
                </w:tcPr>
                <w:p w14:paraId="27ACE98D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32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2F8897AC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262F65F9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0367B5B0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3CB1C534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tcBorders>
                    <w:top w:val="nil"/>
                  </w:tcBorders>
                  <w:vAlign w:val="center"/>
                </w:tcPr>
                <w:p w14:paraId="0AE73270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32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62869E4B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61739882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2AAE9755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06F06522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tcBorders>
                    <w:top w:val="nil"/>
                  </w:tcBorders>
                  <w:vAlign w:val="center"/>
                </w:tcPr>
                <w:p w14:paraId="4F64873E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31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5EA530B6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024A9222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tcBorders>
                    <w:top w:val="nil"/>
                  </w:tcBorders>
                  <w:vAlign w:val="center"/>
                </w:tcPr>
                <w:p w14:paraId="01D4D7EE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32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5D6C7411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24ADA044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33EA18B6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36C2C6F3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69572108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4E9B180E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2EF6BD5C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4ACB37F4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712E7B0E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1F33CC1D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8" w:type="dxa"/>
                  <w:tcBorders>
                    <w:top w:val="nil"/>
                  </w:tcBorders>
                  <w:vAlign w:val="center"/>
                </w:tcPr>
                <w:p w14:paraId="212A2A1C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99E4923" w14:textId="77777777" w:rsidR="0045780F" w:rsidRPr="002C3359" w:rsidRDefault="0045780F" w:rsidP="00B6760A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14:paraId="66142156" w14:textId="77777777" w:rsidR="0045780F" w:rsidRDefault="0045780F" w:rsidP="00B6760A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2D4FBC7B" w14:textId="77777777" w:rsidR="0045780F" w:rsidRPr="00BC7D5E" w:rsidRDefault="0045780F" w:rsidP="00B6760A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C7D5E">
              <w:rPr>
                <w:rFonts w:ascii="Roboto" w:hAnsi="Roboto" w:cs="Arial"/>
                <w:sz w:val="16"/>
                <w:szCs w:val="16"/>
                <w:lang w:val="ca-ES"/>
              </w:rPr>
              <w:t>(Aquesta segona fila només s’ha d’emplenar en el cas d’entitats bancàries estrangeres)</w:t>
            </w:r>
          </w:p>
          <w:p w14:paraId="66FE8529" w14:textId="77777777" w:rsidR="0045780F" w:rsidRPr="00BC7D5E" w:rsidRDefault="0045780F" w:rsidP="00B6760A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4D4764DD" w14:textId="77777777" w:rsidR="0045780F" w:rsidRDefault="0045780F" w:rsidP="00B6760A">
            <w:pPr>
              <w:pStyle w:val="Piedepgina"/>
              <w:rPr>
                <w:rFonts w:ascii="Roboto" w:hAnsi="Roboto" w:cs="Arial"/>
                <w:sz w:val="20"/>
                <w:lang w:val="ca-ES"/>
              </w:rPr>
            </w:pPr>
            <w:r w:rsidRPr="00BC7D5E">
              <w:rPr>
                <w:rFonts w:ascii="Roboto" w:hAnsi="Roboto" w:cs="Arial"/>
                <w:sz w:val="16"/>
                <w:szCs w:val="16"/>
                <w:lang w:val="ca-ES"/>
              </w:rPr>
              <w:t>En el cas que presenteu aquestes dades per primera vegada a l’Ajuntament d’Esparreguera, o bé si han transcorregut més de cinc anys des de la darrera presentació o bé les heu modificat, s’haurà d’annexar a aquesta sol·licitud el full de comunicació de dades bancàries signat i validat per l’entitat o bé acompanyat del certificat de titularitat del compte bancari.</w:t>
            </w:r>
          </w:p>
        </w:tc>
      </w:tr>
    </w:tbl>
    <w:p w14:paraId="22ED0C57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AFF3793" w14:textId="77C258E2" w:rsidR="005836BD" w:rsidRPr="00A63087" w:rsidRDefault="00A63087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 xml:space="preserve">Altres documents aportats </w:t>
      </w:r>
      <w:r w:rsidRPr="00A63087">
        <w:rPr>
          <w:rFonts w:ascii="Roboto" w:hAnsi="Roboto" w:cs="Arial"/>
          <w:sz w:val="20"/>
          <w:szCs w:val="20"/>
          <w:lang w:val="ca-ES"/>
        </w:rPr>
        <w:t>(si és el cas)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66113A" w14:paraId="42502535" w14:textId="77777777" w:rsidTr="0066113A">
        <w:trPr>
          <w:trHeight w:val="1759"/>
        </w:trPr>
        <w:tc>
          <w:tcPr>
            <w:tcW w:w="9913" w:type="dxa"/>
          </w:tcPr>
          <w:p w14:paraId="4112E45C" w14:textId="77777777" w:rsidR="00F36D25" w:rsidRPr="00F36D25" w:rsidRDefault="00F36D25" w:rsidP="005836BD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34B5ECF4" w14:textId="1F13438B" w:rsidR="0066113A" w:rsidRPr="0066113A" w:rsidRDefault="0066113A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3" w:name="Texto2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</w:tr>
    </w:tbl>
    <w:p w14:paraId="1DB34FA2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34890AB" w14:textId="43BC3864" w:rsidR="00D222BE" w:rsidRPr="00B4346C" w:rsidRDefault="00D222BE" w:rsidP="00B71410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B4346C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D222BE" w14:paraId="2587473D" w14:textId="77777777" w:rsidTr="00B71410">
        <w:trPr>
          <w:trHeight w:val="1066"/>
        </w:trPr>
        <w:tc>
          <w:tcPr>
            <w:tcW w:w="3114" w:type="dxa"/>
          </w:tcPr>
          <w:p w14:paraId="71E2D160" w14:textId="77777777" w:rsidR="00D222BE" w:rsidRDefault="00D222BE" w:rsidP="00B6760A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51C4B046" w14:textId="77777777" w:rsidR="00D222BE" w:rsidRPr="00B4346C" w:rsidRDefault="00D222BE" w:rsidP="00B71410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B4346C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D222BE" w14:paraId="21F6DDF5" w14:textId="77777777" w:rsidTr="00B71410">
        <w:trPr>
          <w:trHeight w:val="309"/>
        </w:trPr>
        <w:tc>
          <w:tcPr>
            <w:tcW w:w="3114" w:type="dxa"/>
            <w:vAlign w:val="center"/>
          </w:tcPr>
          <w:p w14:paraId="01AB415A" w14:textId="77777777" w:rsidR="00D222BE" w:rsidRPr="00B4346C" w:rsidRDefault="00D222BE" w:rsidP="00B6760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o3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4"/>
          </w:p>
        </w:tc>
      </w:tr>
    </w:tbl>
    <w:p w14:paraId="0302AAC9" w14:textId="5FA839CB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3BE17F5" w14:textId="3EA9EB78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7BB2FCA" w14:textId="74E39455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9BE77B7" w14:textId="0C56D399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A005ADD" w14:textId="7AAAB8A8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27B0649" w14:textId="44ACDEBC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6E99F54" w14:textId="3B921981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EE94858" w14:textId="06895A0C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E503E6C" w14:textId="47779AB0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2762987" w14:textId="1A2406D9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3276E66" w14:textId="4AC32867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BF1E03E" w14:textId="493488C8" w:rsidR="0066113A" w:rsidRDefault="0066113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3F0BB68" w14:textId="4147E857" w:rsidR="0066113A" w:rsidRDefault="0066113A" w:rsidP="005836BD">
      <w:pPr>
        <w:rPr>
          <w:rFonts w:ascii="Roboto Light" w:hAnsi="Roboto Light" w:cs="Arial"/>
          <w:bCs/>
          <w:sz w:val="12"/>
          <w:szCs w:val="10"/>
          <w:lang w:val="ca-ES"/>
        </w:rPr>
      </w:pPr>
    </w:p>
    <w:p w14:paraId="7EA92FB6" w14:textId="776E1B69" w:rsidR="00F36D25" w:rsidRDefault="00F36D25" w:rsidP="005836BD">
      <w:pPr>
        <w:rPr>
          <w:rFonts w:ascii="Roboto Light" w:hAnsi="Roboto Light" w:cs="Arial"/>
          <w:bCs/>
          <w:sz w:val="12"/>
          <w:szCs w:val="10"/>
          <w:lang w:val="ca-ES"/>
        </w:rPr>
      </w:pPr>
    </w:p>
    <w:p w14:paraId="2380119F" w14:textId="77777777" w:rsidR="00F36D25" w:rsidRPr="00F36D25" w:rsidRDefault="00F36D25" w:rsidP="005836BD">
      <w:pPr>
        <w:rPr>
          <w:rFonts w:ascii="Roboto Light" w:hAnsi="Roboto Light" w:cs="Arial"/>
          <w:bCs/>
          <w:sz w:val="12"/>
          <w:szCs w:val="10"/>
          <w:lang w:val="ca-ES"/>
        </w:rPr>
      </w:pPr>
    </w:p>
    <w:p w14:paraId="7FD67A19" w14:textId="69ECFE9D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020A60DB" w14:textId="56FA9429" w:rsidR="00514C85" w:rsidRPr="00CE4750" w:rsidRDefault="00514C85" w:rsidP="005836BD">
      <w:pPr>
        <w:rPr>
          <w:rFonts w:ascii="Roboto Light" w:hAnsi="Roboto Light" w:cs="Arial"/>
          <w:bCs/>
          <w:sz w:val="12"/>
          <w:szCs w:val="10"/>
          <w:lang w:val="ca-ES"/>
        </w:rPr>
      </w:pPr>
    </w:p>
    <w:p w14:paraId="6612D96F" w14:textId="75E02E48" w:rsidR="00CE4750" w:rsidRPr="00CE4750" w:rsidRDefault="00CE4750" w:rsidP="005836BD">
      <w:pPr>
        <w:rPr>
          <w:rFonts w:ascii="Roboto" w:hAnsi="Roboto"/>
          <w:sz w:val="12"/>
          <w:szCs w:val="12"/>
          <w:lang w:val="ca-ES"/>
        </w:rPr>
      </w:pPr>
      <w:r w:rsidRPr="0048687D">
        <w:rPr>
          <w:rFonts w:ascii="Roboto" w:hAnsi="Roboto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 la seva sol·licitud </w:t>
      </w:r>
      <w:r>
        <w:rPr>
          <w:rFonts w:ascii="Roboto" w:hAnsi="Roboto"/>
          <w:sz w:val="12"/>
          <w:szCs w:val="12"/>
          <w:lang w:val="ca-ES"/>
        </w:rPr>
        <w:t xml:space="preserve">de llicència, duplicat, canvi de titularitat o baixa de gual. </w:t>
      </w:r>
      <w:r w:rsidRPr="0048687D">
        <w:rPr>
          <w:rFonts w:ascii="Roboto" w:hAnsi="Roboto"/>
          <w:sz w:val="12"/>
          <w:szCs w:val="12"/>
          <w:lang w:val="ca-ES"/>
        </w:rPr>
        <w:t xml:space="preserve">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 Així mateix, us informem de la possibilitat d’exercir els vostres drets d’accés, rectificació, supressió i la resta dels drets mitjançant la remissió d’un escrit dirigit al responsable del tractament:  Ajuntament d’Esparreguera, plaça de l’Ajuntament núm. 1, 08292 Esparreguera (Barcelona) o mitjançant instància a la Seu Electrònica. Per a més informació, podeu consultar la nostra política de privacitat a </w:t>
      </w:r>
      <w:hyperlink r:id="rId13" w:history="1">
        <w:r w:rsidRPr="00D2690B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http://www.esparreguera.cat/politica-privacitat</w:t>
        </w:r>
      </w:hyperlink>
    </w:p>
    <w:sectPr w:rsidR="00CE4750" w:rsidRPr="00CE4750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D83D6" w14:textId="77777777" w:rsidR="00FF6AE0" w:rsidRDefault="00FF6AE0">
      <w:r>
        <w:separator/>
      </w:r>
    </w:p>
  </w:endnote>
  <w:endnote w:type="continuationSeparator" w:id="0">
    <w:p w14:paraId="2D3D8960" w14:textId="77777777" w:rsidR="00FF6AE0" w:rsidRDefault="00FF6AE0">
      <w:r>
        <w:continuationSeparator/>
      </w:r>
    </w:p>
  </w:endnote>
  <w:endnote w:type="continuationNotice" w:id="1">
    <w:p w14:paraId="266DFD8E" w14:textId="77777777" w:rsidR="00FF6AE0" w:rsidRDefault="00FF6A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B92EE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00733E" wp14:editId="0F51EB37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B960B7" w14:textId="2A1716E5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7F4A36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1741.0410.0012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0733E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54B960B7" w14:textId="2A1716E5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7F4A36">
                      <w:rPr>
                        <w:rFonts w:ascii="Roboto" w:hAnsi="Roboto" w:cs="Arial"/>
                        <w:color w:val="000000"/>
                        <w:sz w:val="12"/>
                      </w:rPr>
                      <w:t>1741.0410.0012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4BB07C04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FC40" w14:textId="77777777" w:rsidR="00FF6AE0" w:rsidRDefault="00FF6AE0">
      <w:r>
        <w:separator/>
      </w:r>
    </w:p>
  </w:footnote>
  <w:footnote w:type="continuationSeparator" w:id="0">
    <w:p w14:paraId="54821220" w14:textId="77777777" w:rsidR="00FF6AE0" w:rsidRDefault="00FF6AE0">
      <w:r>
        <w:continuationSeparator/>
      </w:r>
    </w:p>
  </w:footnote>
  <w:footnote w:type="continuationNotice" w:id="1">
    <w:p w14:paraId="62244F39" w14:textId="77777777" w:rsidR="00FF6AE0" w:rsidRDefault="00FF6A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CD51E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58241" behindDoc="0" locked="0" layoutInCell="1" allowOverlap="1" wp14:anchorId="7D9C97B2" wp14:editId="7B747D86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270400">
    <w:abstractNumId w:val="17"/>
  </w:num>
  <w:num w:numId="2" w16cid:durableId="1368943368">
    <w:abstractNumId w:val="5"/>
  </w:num>
  <w:num w:numId="3" w16cid:durableId="1363284198">
    <w:abstractNumId w:val="3"/>
  </w:num>
  <w:num w:numId="4" w16cid:durableId="906384524">
    <w:abstractNumId w:val="29"/>
  </w:num>
  <w:num w:numId="5" w16cid:durableId="521435867">
    <w:abstractNumId w:val="22"/>
  </w:num>
  <w:num w:numId="6" w16cid:durableId="1241333649">
    <w:abstractNumId w:val="2"/>
  </w:num>
  <w:num w:numId="7" w16cid:durableId="410852259">
    <w:abstractNumId w:val="24"/>
  </w:num>
  <w:num w:numId="8" w16cid:durableId="328800889">
    <w:abstractNumId w:val="8"/>
  </w:num>
  <w:num w:numId="9" w16cid:durableId="1130243624">
    <w:abstractNumId w:val="30"/>
  </w:num>
  <w:num w:numId="10" w16cid:durableId="410005453">
    <w:abstractNumId w:val="21"/>
  </w:num>
  <w:num w:numId="11" w16cid:durableId="649944241">
    <w:abstractNumId w:val="26"/>
  </w:num>
  <w:num w:numId="12" w16cid:durableId="548226890">
    <w:abstractNumId w:val="12"/>
  </w:num>
  <w:num w:numId="13" w16cid:durableId="220136294">
    <w:abstractNumId w:val="28"/>
  </w:num>
  <w:num w:numId="14" w16cid:durableId="569732673">
    <w:abstractNumId w:val="11"/>
  </w:num>
  <w:num w:numId="15" w16cid:durableId="975724335">
    <w:abstractNumId w:val="0"/>
  </w:num>
  <w:num w:numId="16" w16cid:durableId="933896843">
    <w:abstractNumId w:val="10"/>
  </w:num>
  <w:num w:numId="17" w16cid:durableId="738751497">
    <w:abstractNumId w:val="6"/>
  </w:num>
  <w:num w:numId="18" w16cid:durableId="1516919866">
    <w:abstractNumId w:val="1"/>
  </w:num>
  <w:num w:numId="19" w16cid:durableId="1743286388">
    <w:abstractNumId w:val="16"/>
  </w:num>
  <w:num w:numId="20" w16cid:durableId="610892766">
    <w:abstractNumId w:val="15"/>
  </w:num>
  <w:num w:numId="21" w16cid:durableId="912156804">
    <w:abstractNumId w:val="13"/>
  </w:num>
  <w:num w:numId="22" w16cid:durableId="903101903">
    <w:abstractNumId w:val="19"/>
  </w:num>
  <w:num w:numId="23" w16cid:durableId="536966123">
    <w:abstractNumId w:val="7"/>
  </w:num>
  <w:num w:numId="24" w16cid:durableId="201409034">
    <w:abstractNumId w:val="14"/>
  </w:num>
  <w:num w:numId="25" w16cid:durableId="20934112">
    <w:abstractNumId w:val="20"/>
  </w:num>
  <w:num w:numId="26" w16cid:durableId="1907953191">
    <w:abstractNumId w:val="25"/>
  </w:num>
  <w:num w:numId="27" w16cid:durableId="1500123306">
    <w:abstractNumId w:val="23"/>
  </w:num>
  <w:num w:numId="28" w16cid:durableId="1806072859">
    <w:abstractNumId w:val="9"/>
  </w:num>
  <w:num w:numId="29" w16cid:durableId="1137919355">
    <w:abstractNumId w:val="27"/>
  </w:num>
  <w:num w:numId="30" w16cid:durableId="139346831">
    <w:abstractNumId w:val="4"/>
  </w:num>
  <w:num w:numId="31" w16cid:durableId="8279378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+/YFcwca1mqLGbIe3sE4jFolSVG3TdqlQfqMpu8fPqKAKDi80S7TRWinItqEfyH9/UqKHPf4bZXmiup/fltwfQ==" w:salt="wMoJPsZy5LMlNnYXDmwGf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9D"/>
    <w:rsid w:val="00001A26"/>
    <w:rsid w:val="00010D10"/>
    <w:rsid w:val="000230B8"/>
    <w:rsid w:val="0002761E"/>
    <w:rsid w:val="000455A2"/>
    <w:rsid w:val="000477B3"/>
    <w:rsid w:val="00092F68"/>
    <w:rsid w:val="000B41E2"/>
    <w:rsid w:val="000B4AED"/>
    <w:rsid w:val="000C345A"/>
    <w:rsid w:val="000D1980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73C4A"/>
    <w:rsid w:val="00193942"/>
    <w:rsid w:val="00197811"/>
    <w:rsid w:val="001A7074"/>
    <w:rsid w:val="001C2336"/>
    <w:rsid w:val="001C55C3"/>
    <w:rsid w:val="001E7F3E"/>
    <w:rsid w:val="001F1674"/>
    <w:rsid w:val="00205DB0"/>
    <w:rsid w:val="00211BEC"/>
    <w:rsid w:val="00215501"/>
    <w:rsid w:val="002255B5"/>
    <w:rsid w:val="00233370"/>
    <w:rsid w:val="002402E0"/>
    <w:rsid w:val="00244BCD"/>
    <w:rsid w:val="00275D87"/>
    <w:rsid w:val="002853C2"/>
    <w:rsid w:val="00285BF7"/>
    <w:rsid w:val="002976EB"/>
    <w:rsid w:val="002A2123"/>
    <w:rsid w:val="002A48C8"/>
    <w:rsid w:val="002B4577"/>
    <w:rsid w:val="002D4536"/>
    <w:rsid w:val="002D4795"/>
    <w:rsid w:val="002E5F35"/>
    <w:rsid w:val="0031509D"/>
    <w:rsid w:val="003245F0"/>
    <w:rsid w:val="00324C3D"/>
    <w:rsid w:val="00340703"/>
    <w:rsid w:val="00344423"/>
    <w:rsid w:val="00377168"/>
    <w:rsid w:val="00377555"/>
    <w:rsid w:val="00386101"/>
    <w:rsid w:val="0039163D"/>
    <w:rsid w:val="003D1A5B"/>
    <w:rsid w:val="003E594B"/>
    <w:rsid w:val="00405D96"/>
    <w:rsid w:val="004147AD"/>
    <w:rsid w:val="00422539"/>
    <w:rsid w:val="00422835"/>
    <w:rsid w:val="004433D4"/>
    <w:rsid w:val="004530AF"/>
    <w:rsid w:val="00454BD7"/>
    <w:rsid w:val="0045780F"/>
    <w:rsid w:val="00467E94"/>
    <w:rsid w:val="00472D63"/>
    <w:rsid w:val="00474AEE"/>
    <w:rsid w:val="004A6BE4"/>
    <w:rsid w:val="004A7BBB"/>
    <w:rsid w:val="004B705B"/>
    <w:rsid w:val="004C5D65"/>
    <w:rsid w:val="004D7193"/>
    <w:rsid w:val="004F37F1"/>
    <w:rsid w:val="00511521"/>
    <w:rsid w:val="00511D45"/>
    <w:rsid w:val="00514C85"/>
    <w:rsid w:val="00525A43"/>
    <w:rsid w:val="00540206"/>
    <w:rsid w:val="00550038"/>
    <w:rsid w:val="005578B6"/>
    <w:rsid w:val="00576EBC"/>
    <w:rsid w:val="005776CF"/>
    <w:rsid w:val="00581279"/>
    <w:rsid w:val="00581518"/>
    <w:rsid w:val="005836BD"/>
    <w:rsid w:val="005A04B0"/>
    <w:rsid w:val="005E0F9D"/>
    <w:rsid w:val="005F3E69"/>
    <w:rsid w:val="005F6FB2"/>
    <w:rsid w:val="00610C17"/>
    <w:rsid w:val="00626979"/>
    <w:rsid w:val="00654A39"/>
    <w:rsid w:val="0066113A"/>
    <w:rsid w:val="00661CD9"/>
    <w:rsid w:val="00674058"/>
    <w:rsid w:val="00695265"/>
    <w:rsid w:val="006C0B12"/>
    <w:rsid w:val="006C7DCE"/>
    <w:rsid w:val="006E07F1"/>
    <w:rsid w:val="006E5A52"/>
    <w:rsid w:val="006F4C3B"/>
    <w:rsid w:val="00702157"/>
    <w:rsid w:val="007074F6"/>
    <w:rsid w:val="007238F3"/>
    <w:rsid w:val="00736CED"/>
    <w:rsid w:val="0076413C"/>
    <w:rsid w:val="007857B9"/>
    <w:rsid w:val="00787ED5"/>
    <w:rsid w:val="007A64FE"/>
    <w:rsid w:val="007B5065"/>
    <w:rsid w:val="007D7919"/>
    <w:rsid w:val="007F4A36"/>
    <w:rsid w:val="00801880"/>
    <w:rsid w:val="0081283D"/>
    <w:rsid w:val="00822F2F"/>
    <w:rsid w:val="00827E00"/>
    <w:rsid w:val="00840F40"/>
    <w:rsid w:val="008425F6"/>
    <w:rsid w:val="00851103"/>
    <w:rsid w:val="0085204E"/>
    <w:rsid w:val="008569BE"/>
    <w:rsid w:val="00862294"/>
    <w:rsid w:val="0087217C"/>
    <w:rsid w:val="008B6B86"/>
    <w:rsid w:val="008D01FF"/>
    <w:rsid w:val="008D77D5"/>
    <w:rsid w:val="00915D8D"/>
    <w:rsid w:val="00923866"/>
    <w:rsid w:val="009324E6"/>
    <w:rsid w:val="00935D37"/>
    <w:rsid w:val="00945048"/>
    <w:rsid w:val="009839F7"/>
    <w:rsid w:val="009C1224"/>
    <w:rsid w:val="009F4FBA"/>
    <w:rsid w:val="00A239CA"/>
    <w:rsid w:val="00A25F78"/>
    <w:rsid w:val="00A34CBB"/>
    <w:rsid w:val="00A4102B"/>
    <w:rsid w:val="00A604DA"/>
    <w:rsid w:val="00A63087"/>
    <w:rsid w:val="00A861B3"/>
    <w:rsid w:val="00A97FA3"/>
    <w:rsid w:val="00AA5646"/>
    <w:rsid w:val="00AD44EB"/>
    <w:rsid w:val="00AD73C4"/>
    <w:rsid w:val="00AE3A99"/>
    <w:rsid w:val="00AF3199"/>
    <w:rsid w:val="00AF5313"/>
    <w:rsid w:val="00AF5D55"/>
    <w:rsid w:val="00B1330E"/>
    <w:rsid w:val="00B1353F"/>
    <w:rsid w:val="00B47290"/>
    <w:rsid w:val="00B52F4A"/>
    <w:rsid w:val="00B5694E"/>
    <w:rsid w:val="00B61D25"/>
    <w:rsid w:val="00B6760A"/>
    <w:rsid w:val="00B71410"/>
    <w:rsid w:val="00BA2467"/>
    <w:rsid w:val="00BA606C"/>
    <w:rsid w:val="00BB69BF"/>
    <w:rsid w:val="00BC5FAD"/>
    <w:rsid w:val="00BD0CD7"/>
    <w:rsid w:val="00BD3479"/>
    <w:rsid w:val="00BF5C25"/>
    <w:rsid w:val="00C02C57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5B6"/>
    <w:rsid w:val="00CA5A0C"/>
    <w:rsid w:val="00CC0DA7"/>
    <w:rsid w:val="00CD31BA"/>
    <w:rsid w:val="00CD6A6C"/>
    <w:rsid w:val="00CE4494"/>
    <w:rsid w:val="00CE4750"/>
    <w:rsid w:val="00D222BE"/>
    <w:rsid w:val="00D26836"/>
    <w:rsid w:val="00D419BF"/>
    <w:rsid w:val="00D601B6"/>
    <w:rsid w:val="00D64A26"/>
    <w:rsid w:val="00D91D5B"/>
    <w:rsid w:val="00D939AC"/>
    <w:rsid w:val="00DA213F"/>
    <w:rsid w:val="00DA4D6B"/>
    <w:rsid w:val="00DD2639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B4EE9"/>
    <w:rsid w:val="00EC0081"/>
    <w:rsid w:val="00EC6544"/>
    <w:rsid w:val="00EE3023"/>
    <w:rsid w:val="00EF0EE4"/>
    <w:rsid w:val="00EF4E83"/>
    <w:rsid w:val="00EF6A9A"/>
    <w:rsid w:val="00F04867"/>
    <w:rsid w:val="00F07DDD"/>
    <w:rsid w:val="00F36D25"/>
    <w:rsid w:val="00F40D95"/>
    <w:rsid w:val="00F66262"/>
    <w:rsid w:val="00F72507"/>
    <w:rsid w:val="00FA264B"/>
    <w:rsid w:val="00FB221A"/>
    <w:rsid w:val="00FB44DD"/>
    <w:rsid w:val="00FC11F1"/>
    <w:rsid w:val="00FD3B84"/>
    <w:rsid w:val="00FE012F"/>
    <w:rsid w:val="00FE0A13"/>
    <w:rsid w:val="00FE15EA"/>
    <w:rsid w:val="00FE24B2"/>
    <w:rsid w:val="00FF4F74"/>
    <w:rsid w:val="00FF6AE0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4A05D"/>
  <w15:docId w15:val="{24A17B1C-2C5F-4E63-9152-6BF3762C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45780F"/>
    <w:rPr>
      <w:rFonts w:ascii="CG Times" w:hAnsi="CG Times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politica-privacita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sparreguera.cat/dies-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parreguera.cat/notificacio-electronic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OneDrive%20-%20Ajuntament%20d'Esparreguera\Plantilles\Model_per_formulari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Model_per_formularis.dotx</Template>
  <TotalTime>66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5994</CharactersWithSpaces>
  <SharedDoc>false</SharedDoc>
  <HLinks>
    <vt:vector size="18" baseType="variant">
      <vt:variant>
        <vt:i4>3145841</vt:i4>
      </vt:variant>
      <vt:variant>
        <vt:i4>222</vt:i4>
      </vt:variant>
      <vt:variant>
        <vt:i4>0</vt:i4>
      </vt:variant>
      <vt:variant>
        <vt:i4>5</vt:i4>
      </vt:variant>
      <vt:variant>
        <vt:lpwstr>http://www.esparreguera.cat/politica-privacitat</vt:lpwstr>
      </vt:variant>
      <vt:variant>
        <vt:lpwstr/>
      </vt:variant>
      <vt:variant>
        <vt:i4>6619184</vt:i4>
      </vt:variant>
      <vt:variant>
        <vt:i4>33</vt:i4>
      </vt:variant>
      <vt:variant>
        <vt:i4>0</vt:i4>
      </vt:variant>
      <vt:variant>
        <vt:i4>5</vt:i4>
      </vt:variant>
      <vt:variant>
        <vt:lpwstr>https://www.esparreguera.cat/dies-inhabils</vt:lpwstr>
      </vt:variant>
      <vt:variant>
        <vt:lpwstr/>
      </vt:variant>
      <vt:variant>
        <vt:i4>6029343</vt:i4>
      </vt:variant>
      <vt:variant>
        <vt:i4>30</vt:i4>
      </vt:variant>
      <vt:variant>
        <vt:i4>0</vt:i4>
      </vt:variant>
      <vt:variant>
        <vt:i4>5</vt:i4>
      </vt:variant>
      <vt:variant>
        <vt:lpwstr>https://www.esparreguera.cat/notificacio-electronica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Xavier Pera Albà</cp:lastModifiedBy>
  <cp:revision>42</cp:revision>
  <cp:lastPrinted>2004-11-23T22:44:00Z</cp:lastPrinted>
  <dcterms:created xsi:type="dcterms:W3CDTF">2022-07-08T17:53:00Z</dcterms:created>
  <dcterms:modified xsi:type="dcterms:W3CDTF">2022-07-13T13:09:00Z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