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965B4" w14:textId="5D041D9E" w:rsidR="005836BD" w:rsidRDefault="00342D66" w:rsidP="005836BD">
      <w:pPr>
        <w:rPr>
          <w:rFonts w:ascii="Roboto" w:hAnsi="Roboto" w:cs="Arial"/>
          <w:sz w:val="20"/>
          <w:szCs w:val="20"/>
          <w:lang w:val="ca-ES"/>
        </w:rPr>
      </w:pPr>
      <w:r w:rsidRPr="00342D66">
        <w:rPr>
          <w:rFonts w:ascii="Roboto Medium" w:hAnsi="Roboto Medium" w:cs="Arial"/>
          <w:sz w:val="26"/>
          <w:szCs w:val="26"/>
        </w:rPr>
        <w:t>ABONAMENT D’ACCÉS A LA PISCINA D’ESTIU TEMPORADA 20</w:t>
      </w:r>
      <w:r>
        <w:rPr>
          <w:rFonts w:ascii="Roboto Medium" w:hAnsi="Roboto Medium" w:cs="Arial"/>
          <w:sz w:val="26"/>
          <w:szCs w:val="26"/>
        </w:rPr>
        <w:fldChar w:fldCharType="begin">
          <w:ffData>
            <w:name w:val="Texto2"/>
            <w:enabled/>
            <w:calcOnExit w:val="0"/>
            <w:textInput>
              <w:maxLength w:val="2"/>
            </w:textInput>
          </w:ffData>
        </w:fldChar>
      </w:r>
      <w:bookmarkStart w:id="0" w:name="Texto2"/>
      <w:r>
        <w:rPr>
          <w:rFonts w:ascii="Roboto Medium" w:hAnsi="Roboto Medium" w:cs="Arial"/>
          <w:sz w:val="26"/>
          <w:szCs w:val="26"/>
        </w:rPr>
        <w:instrText xml:space="preserve"> FORMTEXT </w:instrText>
      </w:r>
      <w:r>
        <w:rPr>
          <w:rFonts w:ascii="Roboto Medium" w:hAnsi="Roboto Medium" w:cs="Arial"/>
          <w:sz w:val="26"/>
          <w:szCs w:val="26"/>
        </w:rPr>
      </w:r>
      <w:r>
        <w:rPr>
          <w:rFonts w:ascii="Roboto Medium" w:hAnsi="Roboto Medium" w:cs="Arial"/>
          <w:sz w:val="26"/>
          <w:szCs w:val="26"/>
        </w:rPr>
        <w:fldChar w:fldCharType="separate"/>
      </w:r>
      <w:r>
        <w:rPr>
          <w:rFonts w:ascii="Roboto Medium" w:hAnsi="Roboto Medium" w:cs="Arial"/>
          <w:noProof/>
          <w:sz w:val="26"/>
          <w:szCs w:val="26"/>
        </w:rPr>
        <w:t> </w:t>
      </w:r>
      <w:r>
        <w:rPr>
          <w:rFonts w:ascii="Roboto Medium" w:hAnsi="Roboto Medium" w:cs="Arial"/>
          <w:noProof/>
          <w:sz w:val="26"/>
          <w:szCs w:val="26"/>
        </w:rPr>
        <w:t> </w:t>
      </w:r>
      <w:r>
        <w:rPr>
          <w:rFonts w:ascii="Roboto Medium" w:hAnsi="Roboto Medium" w:cs="Arial"/>
          <w:sz w:val="26"/>
          <w:szCs w:val="26"/>
        </w:rPr>
        <w:fldChar w:fldCharType="end"/>
      </w:r>
      <w:bookmarkEnd w:id="0"/>
    </w:p>
    <w:p w14:paraId="0F99B0DE" w14:textId="77777777" w:rsidR="005836BD" w:rsidRPr="00E939DA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1622F5FD" w14:textId="241BF142" w:rsidR="005836BD" w:rsidRDefault="00342D66" w:rsidP="005836BD">
      <w:pPr>
        <w:rPr>
          <w:rFonts w:ascii="Roboto" w:hAnsi="Roboto" w:cs="Arial"/>
          <w:sz w:val="20"/>
          <w:szCs w:val="20"/>
          <w:lang w:val="ca-ES"/>
        </w:rPr>
      </w:pPr>
      <w:r w:rsidRPr="005311FF">
        <w:rPr>
          <w:rFonts w:ascii="Roboto" w:hAnsi="Roboto" w:cs="Arial"/>
          <w:b/>
          <w:sz w:val="20"/>
          <w:szCs w:val="16"/>
          <w:lang w:val="ca-ES"/>
        </w:rPr>
        <w:t>Dades de la persona sol·licitant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35CD9431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5643AD5F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7D5EF3C5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  <w:tc>
          <w:tcPr>
            <w:tcW w:w="1843" w:type="dxa"/>
            <w:shd w:val="clear" w:color="auto" w:fill="auto"/>
            <w:vAlign w:val="center"/>
          </w:tcPr>
          <w:p w14:paraId="3EBAB9BD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1C74542A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157AF242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2ABAF9D6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620F5F02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BCA885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1A99B329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4CF2BFFC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28AC8799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7DDAC63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4400D59D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17BC139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25478688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1139E18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6F0FC970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4BAFD2FC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3DECC8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69B18953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E18B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7B37A721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3126FBE8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8A4B100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02ED4700" w14:textId="77777777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F0CC355" w14:textId="411C0D60" w:rsidR="005836BD" w:rsidRDefault="00342D66" w:rsidP="005836BD">
      <w:pPr>
        <w:rPr>
          <w:rFonts w:ascii="Roboto" w:hAnsi="Roboto" w:cs="Arial"/>
          <w:sz w:val="20"/>
          <w:szCs w:val="20"/>
          <w:lang w:val="ca-ES"/>
        </w:rPr>
      </w:pPr>
      <w:r w:rsidRPr="005311FF">
        <w:rPr>
          <w:rFonts w:ascii="Roboto" w:hAnsi="Roboto" w:cs="Arial"/>
          <w:b/>
          <w:sz w:val="20"/>
          <w:szCs w:val="18"/>
          <w:lang w:val="ca-ES"/>
        </w:rPr>
        <w:t>Exposició de fets i motius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838"/>
      </w:tblGrid>
      <w:tr w:rsidR="00342D66" w:rsidRPr="00342D66" w14:paraId="5C1EDD6F" w14:textId="77777777" w:rsidTr="003C1933">
        <w:trPr>
          <w:trHeight w:val="615"/>
        </w:trPr>
        <w:tc>
          <w:tcPr>
            <w:tcW w:w="9913" w:type="dxa"/>
            <w:gridSpan w:val="2"/>
            <w:vAlign w:val="center"/>
          </w:tcPr>
          <w:p w14:paraId="39B7D2CD" w14:textId="205FADD5" w:rsidR="00342D66" w:rsidRPr="00342D66" w:rsidRDefault="00342D66" w:rsidP="00342D66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42D66">
              <w:rPr>
                <w:rFonts w:ascii="Roboto" w:hAnsi="Roboto" w:cs="Arial"/>
                <w:sz w:val="16"/>
                <w:szCs w:val="16"/>
                <w:lang w:val="ca-ES"/>
              </w:rPr>
              <w:t>Vull obtenir l’abonament d’accés a la piscina d’estiu per a la temporada 20</w:t>
            </w:r>
            <w:r w:rsidR="00963840" w:rsidRPr="00963840"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963840" w:rsidRPr="00963840"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 w:rsidR="00963840" w:rsidRPr="00963840">
              <w:rPr>
                <w:rFonts w:ascii="Roboto" w:hAnsi="Roboto" w:cs="Arial"/>
                <w:sz w:val="16"/>
                <w:szCs w:val="16"/>
              </w:rPr>
            </w:r>
            <w:r w:rsidR="00963840" w:rsidRPr="00963840"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 w:rsidR="00963840" w:rsidRPr="00963840"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 w:rsidR="00963840" w:rsidRPr="00963840"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 w:rsidR="00963840" w:rsidRPr="00963840">
              <w:rPr>
                <w:rFonts w:ascii="Roboto" w:hAnsi="Roboto" w:cs="Arial"/>
                <w:sz w:val="16"/>
                <w:szCs w:val="16"/>
              </w:rPr>
              <w:fldChar w:fldCharType="end"/>
            </w:r>
            <w:r w:rsidRPr="00342D66">
              <w:rPr>
                <w:rFonts w:ascii="Roboto" w:hAnsi="Roboto" w:cs="Arial"/>
                <w:sz w:val="16"/>
                <w:szCs w:val="16"/>
                <w:lang w:val="ca-ES"/>
              </w:rPr>
              <w:t>, d’acord amb les següents tarifes (OF núm. 26, reguladora de la Taxa per a la prestació de serveis a la piscina municipal i instal·lacions esportives) Marqueu la casella corresponent.</w:t>
            </w:r>
          </w:p>
        </w:tc>
      </w:tr>
      <w:tr w:rsidR="00A52904" w:rsidRPr="00342D66" w14:paraId="464EBC34" w14:textId="77777777" w:rsidTr="00877ADC">
        <w:trPr>
          <w:trHeight w:val="29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21D8CC" w14:textId="1967F5B4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2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Menors de</w:t>
            </w:r>
            <w:r w:rsidRPr="00365757">
              <w:rPr>
                <w:rFonts w:ascii="Roboto" w:hAnsi="Roboto" w:cs="Arial"/>
                <w:sz w:val="16"/>
                <w:szCs w:val="16"/>
                <w:lang w:val="ca-ES"/>
              </w:rPr>
              <w:t xml:space="preserve"> 4 anys</w:t>
            </w:r>
          </w:p>
        </w:tc>
        <w:tc>
          <w:tcPr>
            <w:tcW w:w="1838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5886CC0C" w14:textId="1E9F723E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77ADC">
              <w:rPr>
                <w:rFonts w:ascii="Roboto" w:hAnsi="Roboto"/>
                <w:sz w:val="16"/>
                <w:szCs w:val="16"/>
              </w:rPr>
              <w:t>Gratuït</w:t>
            </w:r>
          </w:p>
        </w:tc>
      </w:tr>
      <w:tr w:rsidR="00A52904" w:rsidRPr="00342D66" w14:paraId="299ECE60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96FA8B" w14:textId="4449ADDE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2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3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</w:t>
            </w:r>
            <w:r w:rsidRPr="00365757">
              <w:rPr>
                <w:rFonts w:ascii="Roboto" w:hAnsi="Roboto" w:cs="Arial"/>
                <w:sz w:val="16"/>
                <w:szCs w:val="16"/>
                <w:lang w:val="ca-ES"/>
              </w:rPr>
              <w:t xml:space="preserve">e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4 a 11 anys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C1696AB" w14:textId="65EE7AA8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</w:rPr>
              <w:t>30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</w:t>
            </w:r>
            <w:r w:rsidRPr="00877ADC">
              <w:rPr>
                <w:rFonts w:ascii="Roboto" w:hAnsi="Roboto"/>
                <w:sz w:val="16"/>
                <w:szCs w:val="16"/>
              </w:rPr>
              <w:t>0 €</w:t>
            </w:r>
          </w:p>
        </w:tc>
      </w:tr>
      <w:tr w:rsidR="00A52904" w:rsidRPr="00342D66" w14:paraId="195062DF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6011D0" w14:textId="599FEF52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3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4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</w:t>
            </w:r>
            <w:r w:rsidRPr="00365757">
              <w:rPr>
                <w:rFonts w:ascii="Roboto" w:hAnsi="Roboto" w:cs="Arial"/>
                <w:sz w:val="16"/>
                <w:szCs w:val="16"/>
                <w:lang w:val="ca-ES"/>
              </w:rPr>
              <w:t xml:space="preserve">e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4 a 11 anys amb quota reduïda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C9849B5" w14:textId="08E45979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</w:rPr>
              <w:t>21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</w:t>
            </w:r>
            <w:r w:rsidRPr="00877ADC">
              <w:rPr>
                <w:rFonts w:ascii="Roboto" w:hAnsi="Roboto"/>
                <w:sz w:val="16"/>
                <w:szCs w:val="16"/>
              </w:rPr>
              <w:t>0 €</w:t>
            </w:r>
          </w:p>
        </w:tc>
      </w:tr>
      <w:tr w:rsidR="00A52904" w:rsidRPr="00342D66" w14:paraId="6AA2898B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EDCEBE" w14:textId="67ACF62D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4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5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12 a 29 anys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D211EAC" w14:textId="3B4933A6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</w:rPr>
              <w:t>42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</w:t>
            </w:r>
            <w:r w:rsidRPr="00877ADC">
              <w:rPr>
                <w:rFonts w:ascii="Roboto" w:hAnsi="Roboto"/>
                <w:sz w:val="16"/>
                <w:szCs w:val="16"/>
              </w:rPr>
              <w:t>0 €</w:t>
            </w:r>
          </w:p>
        </w:tc>
      </w:tr>
      <w:tr w:rsidR="00A52904" w:rsidRPr="00342D66" w14:paraId="0C852BF2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838A43" w14:textId="716D10EF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5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6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12 a 29 anys amb quota reduïda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95C1457" w14:textId="024F4618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</w:rPr>
              <w:t>29</w:t>
            </w:r>
            <w:r w:rsidRPr="00877ADC">
              <w:rPr>
                <w:rFonts w:ascii="Roboto" w:hAnsi="Roboto"/>
                <w:sz w:val="16"/>
                <w:szCs w:val="16"/>
              </w:rPr>
              <w:t>,4</w:t>
            </w:r>
            <w:r>
              <w:rPr>
                <w:rFonts w:ascii="Roboto" w:hAnsi="Roboto"/>
                <w:sz w:val="16"/>
                <w:szCs w:val="16"/>
              </w:rPr>
              <w:t>0</w:t>
            </w:r>
            <w:r w:rsidRPr="00877ADC">
              <w:rPr>
                <w:rFonts w:ascii="Roboto" w:hAnsi="Roboto"/>
                <w:sz w:val="16"/>
                <w:szCs w:val="16"/>
              </w:rPr>
              <w:t xml:space="preserve"> €</w:t>
            </w:r>
          </w:p>
        </w:tc>
      </w:tr>
      <w:tr w:rsidR="00A52904" w:rsidRPr="00342D66" w14:paraId="3C70DD11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F38A53" w14:textId="002F92F2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6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7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30 a 64 anys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90E80D1" w14:textId="3640B194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</w:rPr>
              <w:t>60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00</w:t>
            </w:r>
            <w:r w:rsidRPr="00877ADC">
              <w:rPr>
                <w:rFonts w:ascii="Roboto" w:hAnsi="Roboto"/>
                <w:sz w:val="16"/>
                <w:szCs w:val="16"/>
              </w:rPr>
              <w:t xml:space="preserve"> €</w:t>
            </w:r>
          </w:p>
        </w:tc>
      </w:tr>
      <w:tr w:rsidR="00A52904" w:rsidRPr="00342D66" w14:paraId="358A45BD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DDBADA" w14:textId="3C24F39B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7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8"/>
            <w:r w:rsidRPr="00365757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De 30 a 64 anys amb quota reduïda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55629B1" w14:textId="6AE950B5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77ADC">
              <w:rPr>
                <w:rFonts w:ascii="Roboto" w:hAnsi="Roboto"/>
                <w:sz w:val="16"/>
                <w:szCs w:val="16"/>
              </w:rPr>
              <w:t>4</w:t>
            </w:r>
            <w:r>
              <w:rPr>
                <w:rFonts w:ascii="Roboto" w:hAnsi="Roboto"/>
                <w:sz w:val="16"/>
                <w:szCs w:val="16"/>
              </w:rPr>
              <w:t>2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00</w:t>
            </w:r>
            <w:r w:rsidRPr="00877ADC">
              <w:rPr>
                <w:rFonts w:ascii="Roboto" w:hAnsi="Roboto"/>
                <w:sz w:val="16"/>
                <w:szCs w:val="16"/>
              </w:rPr>
              <w:t xml:space="preserve"> €</w:t>
            </w:r>
          </w:p>
        </w:tc>
      </w:tr>
      <w:tr w:rsidR="00A52904" w:rsidRPr="00342D66" w14:paraId="77CE17C0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826AD" w14:textId="70A242CB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8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9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65 anys o més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83080E7" w14:textId="13CA2DB6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</w:rPr>
              <w:t>30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00</w:t>
            </w:r>
            <w:r w:rsidRPr="00877ADC">
              <w:rPr>
                <w:rFonts w:ascii="Roboto" w:hAnsi="Roboto"/>
                <w:sz w:val="16"/>
                <w:szCs w:val="16"/>
              </w:rPr>
              <w:t xml:space="preserve"> €</w:t>
            </w:r>
          </w:p>
        </w:tc>
      </w:tr>
      <w:tr w:rsidR="00A52904" w:rsidRPr="00342D66" w14:paraId="40821C9F" w14:textId="77777777" w:rsidTr="00877ADC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720814" w14:textId="1BE96AE5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9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0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65 anys o més amb quota reduïda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9ACAD54" w14:textId="4E485FA1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77ADC">
              <w:rPr>
                <w:rFonts w:ascii="Roboto" w:hAnsi="Roboto"/>
                <w:sz w:val="16"/>
                <w:szCs w:val="16"/>
              </w:rPr>
              <w:t>2</w:t>
            </w:r>
            <w:r>
              <w:rPr>
                <w:rFonts w:ascii="Roboto" w:hAnsi="Roboto"/>
                <w:sz w:val="16"/>
                <w:szCs w:val="16"/>
              </w:rPr>
              <w:t>1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00</w:t>
            </w:r>
            <w:r w:rsidRPr="00877ADC">
              <w:rPr>
                <w:rFonts w:ascii="Roboto" w:hAnsi="Roboto"/>
                <w:sz w:val="16"/>
                <w:szCs w:val="16"/>
              </w:rPr>
              <w:t xml:space="preserve"> €</w:t>
            </w:r>
          </w:p>
        </w:tc>
      </w:tr>
      <w:tr w:rsidR="00A52904" w:rsidRPr="00342D66" w14:paraId="6B11B953" w14:textId="77777777" w:rsidTr="00A52904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90E6F0" w14:textId="64B6A47D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10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1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65757">
              <w:rPr>
                <w:rFonts w:ascii="Roboto" w:hAnsi="Roboto" w:cs="Arial"/>
                <w:sz w:val="16"/>
                <w:szCs w:val="16"/>
                <w:lang w:val="ca-ES"/>
              </w:rPr>
              <w:t>Familiars amb fills menors de 16 anys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3F8639A" w14:textId="49898C63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77ADC">
              <w:rPr>
                <w:rFonts w:ascii="Roboto" w:hAnsi="Roboto"/>
                <w:sz w:val="16"/>
                <w:szCs w:val="16"/>
              </w:rPr>
              <w:t>10</w:t>
            </w:r>
            <w:r>
              <w:rPr>
                <w:rFonts w:ascii="Roboto" w:hAnsi="Roboto"/>
                <w:sz w:val="16"/>
                <w:szCs w:val="16"/>
              </w:rPr>
              <w:t>0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00</w:t>
            </w:r>
            <w:r w:rsidRPr="00877ADC">
              <w:rPr>
                <w:rFonts w:ascii="Roboto" w:hAnsi="Roboto"/>
                <w:sz w:val="16"/>
                <w:szCs w:val="16"/>
              </w:rPr>
              <w:t xml:space="preserve"> €</w:t>
            </w:r>
          </w:p>
        </w:tc>
      </w:tr>
      <w:tr w:rsidR="00A52904" w:rsidRPr="00342D66" w14:paraId="6D0EC5A9" w14:textId="77777777" w:rsidTr="00A52904">
        <w:trPr>
          <w:trHeight w:val="297"/>
        </w:trPr>
        <w:tc>
          <w:tcPr>
            <w:tcW w:w="80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8FB4" w14:textId="4DD12C52" w:rsidR="00A52904" w:rsidRPr="00342D66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1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2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65757">
              <w:rPr>
                <w:rFonts w:ascii="Roboto" w:hAnsi="Roboto" w:cs="Arial"/>
                <w:sz w:val="16"/>
                <w:szCs w:val="16"/>
                <w:lang w:val="ca-ES"/>
              </w:rPr>
              <w:t xml:space="preserve">Familiars amb fills menors de 16 anys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amb quota reduïda</w:t>
            </w:r>
          </w:p>
        </w:tc>
        <w:tc>
          <w:tcPr>
            <w:tcW w:w="18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8AB41" w14:textId="3CDB9732" w:rsidR="00A52904" w:rsidRPr="00877ADC" w:rsidRDefault="00A52904" w:rsidP="00A52904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/>
                <w:sz w:val="16"/>
                <w:szCs w:val="16"/>
              </w:rPr>
              <w:t>70</w:t>
            </w:r>
            <w:r w:rsidRPr="00877ADC">
              <w:rPr>
                <w:rFonts w:ascii="Roboto" w:hAnsi="Roboto"/>
                <w:sz w:val="16"/>
                <w:szCs w:val="16"/>
              </w:rPr>
              <w:t>,</w:t>
            </w:r>
            <w:r>
              <w:rPr>
                <w:rFonts w:ascii="Roboto" w:hAnsi="Roboto"/>
                <w:sz w:val="16"/>
                <w:szCs w:val="16"/>
              </w:rPr>
              <w:t>00</w:t>
            </w:r>
            <w:r w:rsidRPr="00877ADC">
              <w:rPr>
                <w:rFonts w:ascii="Roboto" w:hAnsi="Roboto"/>
                <w:sz w:val="16"/>
                <w:szCs w:val="16"/>
              </w:rPr>
              <w:t xml:space="preserve"> €</w:t>
            </w:r>
          </w:p>
        </w:tc>
      </w:tr>
    </w:tbl>
    <w:p w14:paraId="17AE719E" w14:textId="63C98571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A4976CB" w14:textId="2785DCFD" w:rsidR="005836BD" w:rsidRPr="00877ADC" w:rsidRDefault="00877ADC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877ADC">
        <w:rPr>
          <w:rFonts w:ascii="Roboto" w:hAnsi="Roboto" w:cs="Arial"/>
          <w:b/>
          <w:bCs/>
          <w:sz w:val="20"/>
          <w:szCs w:val="20"/>
          <w:lang w:val="ca-ES"/>
        </w:rPr>
        <w:t>Dades de</w:t>
      </w:r>
      <w:r w:rsidR="008A0B8F">
        <w:rPr>
          <w:rFonts w:ascii="Roboto" w:hAnsi="Roboto" w:cs="Arial"/>
          <w:b/>
          <w:bCs/>
          <w:sz w:val="20"/>
          <w:szCs w:val="20"/>
          <w:lang w:val="ca-ES"/>
        </w:rPr>
        <w:t xml:space="preserve"> tots e</w:t>
      </w:r>
      <w:r w:rsidRPr="00877ADC">
        <w:rPr>
          <w:rFonts w:ascii="Roboto" w:hAnsi="Roboto" w:cs="Arial"/>
          <w:b/>
          <w:bCs/>
          <w:sz w:val="20"/>
          <w:szCs w:val="20"/>
          <w:lang w:val="ca-ES"/>
        </w:rPr>
        <w:t>ls beneficiaris</w:t>
      </w:r>
      <w:r w:rsidR="008A0B8F">
        <w:rPr>
          <w:rFonts w:ascii="Roboto" w:hAnsi="Roboto" w:cs="Arial"/>
          <w:b/>
          <w:bCs/>
          <w:sz w:val="20"/>
          <w:szCs w:val="20"/>
          <w:lang w:val="ca-ES"/>
        </w:rPr>
        <w:t xml:space="preserve"> de l’abonament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838"/>
      </w:tblGrid>
      <w:tr w:rsidR="00877ADC" w:rsidRPr="00877ADC" w14:paraId="1CA1C877" w14:textId="77777777" w:rsidTr="002970D2">
        <w:trPr>
          <w:trHeight w:val="432"/>
        </w:trPr>
        <w:tc>
          <w:tcPr>
            <w:tcW w:w="8075" w:type="dxa"/>
            <w:vAlign w:val="center"/>
          </w:tcPr>
          <w:p w14:paraId="12B7F1C8" w14:textId="14CCD0D1" w:rsidR="00877ADC" w:rsidRPr="00877ADC" w:rsidRDefault="00877ADC" w:rsidP="00877AD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</w:tc>
        <w:tc>
          <w:tcPr>
            <w:tcW w:w="1838" w:type="dxa"/>
            <w:vAlign w:val="center"/>
          </w:tcPr>
          <w:p w14:paraId="35C333AA" w14:textId="6A9E193B" w:rsidR="00877ADC" w:rsidRPr="00877ADC" w:rsidRDefault="00877ADC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Data de naixement</w:t>
            </w:r>
          </w:p>
        </w:tc>
      </w:tr>
      <w:tr w:rsidR="00877ADC" w:rsidRPr="00877ADC" w14:paraId="12153786" w14:textId="77777777" w:rsidTr="002970D2">
        <w:trPr>
          <w:trHeight w:val="410"/>
        </w:trPr>
        <w:tc>
          <w:tcPr>
            <w:tcW w:w="8075" w:type="dxa"/>
            <w:vAlign w:val="center"/>
          </w:tcPr>
          <w:p w14:paraId="0594508E" w14:textId="6452FA94" w:rsidR="00877ADC" w:rsidRPr="00877ADC" w:rsidRDefault="002970D2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25E30A77" w14:textId="6C3CB14A" w:rsidR="00877ADC" w:rsidRPr="00877ADC" w:rsidRDefault="002970D2" w:rsidP="002970D2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877ADC" w:rsidRPr="00877ADC" w14:paraId="1D1D0BD0" w14:textId="77777777" w:rsidTr="002970D2">
        <w:trPr>
          <w:trHeight w:val="415"/>
        </w:trPr>
        <w:tc>
          <w:tcPr>
            <w:tcW w:w="8075" w:type="dxa"/>
            <w:vAlign w:val="center"/>
          </w:tcPr>
          <w:p w14:paraId="52FFBD4F" w14:textId="5E63E9CA" w:rsidR="00877ADC" w:rsidRPr="00877ADC" w:rsidRDefault="002970D2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380E714B" w14:textId="6F6A59E4" w:rsidR="00877ADC" w:rsidRPr="00877ADC" w:rsidRDefault="002970D2" w:rsidP="002970D2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877ADC" w:rsidRPr="00877ADC" w14:paraId="457C9E69" w14:textId="77777777" w:rsidTr="002970D2">
        <w:trPr>
          <w:trHeight w:val="421"/>
        </w:trPr>
        <w:tc>
          <w:tcPr>
            <w:tcW w:w="8075" w:type="dxa"/>
            <w:vAlign w:val="center"/>
          </w:tcPr>
          <w:p w14:paraId="7E5ADB90" w14:textId="3A0CC50C" w:rsidR="00877ADC" w:rsidRPr="00877ADC" w:rsidRDefault="002970D2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7EA61B92" w14:textId="5E078353" w:rsidR="00877ADC" w:rsidRPr="00877ADC" w:rsidRDefault="002970D2" w:rsidP="002970D2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877ADC" w:rsidRPr="00877ADC" w14:paraId="23BAF672" w14:textId="77777777" w:rsidTr="002970D2">
        <w:trPr>
          <w:trHeight w:val="414"/>
        </w:trPr>
        <w:tc>
          <w:tcPr>
            <w:tcW w:w="8075" w:type="dxa"/>
            <w:vAlign w:val="center"/>
          </w:tcPr>
          <w:p w14:paraId="58D5EB0C" w14:textId="16F02EF6" w:rsidR="00877ADC" w:rsidRPr="00877ADC" w:rsidRDefault="002970D2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21A72173" w14:textId="6145FEF6" w:rsidR="00877ADC" w:rsidRPr="00877ADC" w:rsidRDefault="002970D2" w:rsidP="002970D2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3C1933" w:rsidRPr="00877ADC" w14:paraId="00D0C9E2" w14:textId="77777777" w:rsidTr="002970D2">
        <w:trPr>
          <w:trHeight w:val="414"/>
        </w:trPr>
        <w:tc>
          <w:tcPr>
            <w:tcW w:w="8075" w:type="dxa"/>
            <w:vAlign w:val="center"/>
          </w:tcPr>
          <w:p w14:paraId="241D1C56" w14:textId="2F92A4D0" w:rsidR="003C1933" w:rsidRDefault="003C1933" w:rsidP="003C193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0BD4E138" w14:textId="27C979DC" w:rsidR="003C1933" w:rsidRDefault="003C1933" w:rsidP="003C1933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3C1933" w:rsidRPr="00877ADC" w14:paraId="05178FF4" w14:textId="77777777" w:rsidTr="002970D2">
        <w:trPr>
          <w:trHeight w:val="414"/>
        </w:trPr>
        <w:tc>
          <w:tcPr>
            <w:tcW w:w="8075" w:type="dxa"/>
            <w:vAlign w:val="center"/>
          </w:tcPr>
          <w:p w14:paraId="6A9A252F" w14:textId="5DDB4AED" w:rsidR="003C1933" w:rsidRDefault="003C1933" w:rsidP="003C193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369173E3" w14:textId="388F7205" w:rsidR="003C1933" w:rsidRDefault="003C1933" w:rsidP="003C1933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3C1933" w:rsidRPr="00877ADC" w14:paraId="445667C4" w14:textId="77777777" w:rsidTr="002970D2">
        <w:trPr>
          <w:trHeight w:val="414"/>
        </w:trPr>
        <w:tc>
          <w:tcPr>
            <w:tcW w:w="8075" w:type="dxa"/>
            <w:vAlign w:val="center"/>
          </w:tcPr>
          <w:p w14:paraId="30A848A8" w14:textId="0DD1BA21" w:rsidR="003C1933" w:rsidRDefault="003C1933" w:rsidP="003C193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42F822A8" w14:textId="41DE4314" w:rsidR="003C1933" w:rsidRDefault="003C1933" w:rsidP="003C1933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3C1933" w:rsidRPr="00877ADC" w14:paraId="4F576252" w14:textId="77777777" w:rsidTr="002970D2">
        <w:trPr>
          <w:trHeight w:val="414"/>
        </w:trPr>
        <w:tc>
          <w:tcPr>
            <w:tcW w:w="8075" w:type="dxa"/>
            <w:vAlign w:val="center"/>
          </w:tcPr>
          <w:p w14:paraId="33052970" w14:textId="489D34AC" w:rsidR="003C1933" w:rsidRDefault="003C1933" w:rsidP="003C193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38" w:type="dxa"/>
            <w:vAlign w:val="center"/>
          </w:tcPr>
          <w:p w14:paraId="68138161" w14:textId="51FA7ACF" w:rsidR="003C1933" w:rsidRDefault="003C1933" w:rsidP="003C1933">
            <w:pPr>
              <w:jc w:val="center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60A59F23" w14:textId="77777777" w:rsidR="00A52904" w:rsidRDefault="00A52904" w:rsidP="002970D2">
      <w:pPr>
        <w:pStyle w:val="Piedepgina"/>
        <w:tabs>
          <w:tab w:val="clear" w:pos="8504"/>
          <w:tab w:val="left" w:pos="7371"/>
        </w:tabs>
        <w:rPr>
          <w:rFonts w:ascii="Roboto" w:hAnsi="Roboto" w:cs="Arial"/>
          <w:b/>
          <w:sz w:val="20"/>
          <w:lang w:val="ca-ES"/>
        </w:rPr>
      </w:pPr>
    </w:p>
    <w:p w14:paraId="15D3418B" w14:textId="77777777" w:rsidR="00A52904" w:rsidRDefault="00A52904" w:rsidP="002970D2">
      <w:pPr>
        <w:pStyle w:val="Piedepgina"/>
        <w:tabs>
          <w:tab w:val="clear" w:pos="8504"/>
          <w:tab w:val="left" w:pos="7371"/>
        </w:tabs>
        <w:rPr>
          <w:rFonts w:ascii="Roboto" w:hAnsi="Roboto" w:cs="Arial"/>
          <w:b/>
          <w:sz w:val="20"/>
          <w:lang w:val="ca-ES"/>
        </w:rPr>
      </w:pPr>
    </w:p>
    <w:p w14:paraId="54E861AB" w14:textId="4CD6E00D" w:rsidR="002970D2" w:rsidRDefault="002970D2" w:rsidP="002970D2">
      <w:pPr>
        <w:pStyle w:val="Piedepgina"/>
        <w:tabs>
          <w:tab w:val="clear" w:pos="8504"/>
          <w:tab w:val="left" w:pos="7371"/>
        </w:tabs>
        <w:rPr>
          <w:rFonts w:ascii="Roboto" w:hAnsi="Roboto" w:cs="Arial"/>
          <w:b/>
          <w:sz w:val="20"/>
          <w:lang w:val="ca-ES"/>
        </w:rPr>
      </w:pPr>
      <w:r w:rsidRPr="001D7401">
        <w:rPr>
          <w:rFonts w:ascii="Roboto" w:hAnsi="Roboto" w:cs="Arial"/>
          <w:b/>
          <w:sz w:val="20"/>
          <w:lang w:val="ca-ES"/>
        </w:rPr>
        <w:t xml:space="preserve">Documentació que presenta acreditativa de les </w:t>
      </w:r>
      <w:r>
        <w:rPr>
          <w:rFonts w:ascii="Roboto" w:hAnsi="Roboto" w:cs="Arial"/>
          <w:b/>
          <w:sz w:val="20"/>
          <w:lang w:val="ca-ES"/>
        </w:rPr>
        <w:t>bonificacions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2970D2" w:rsidRPr="002970D2" w14:paraId="6C3EBC55" w14:textId="77777777" w:rsidTr="00A52904">
        <w:trPr>
          <w:trHeight w:val="2055"/>
        </w:trPr>
        <w:tc>
          <w:tcPr>
            <w:tcW w:w="9913" w:type="dxa"/>
            <w:vAlign w:val="center"/>
          </w:tcPr>
          <w:p w14:paraId="3BD92A63" w14:textId="77777777" w:rsidR="00A52904" w:rsidRPr="004A0A5B" w:rsidRDefault="00A52904" w:rsidP="00A52904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4A0A5B">
              <w:rPr>
                <w:rFonts w:ascii="Roboto" w:hAnsi="Roboto" w:cs="Arial"/>
                <w:sz w:val="16"/>
                <w:szCs w:val="16"/>
                <w:lang w:val="ca-ES"/>
              </w:rPr>
              <w:t>S’estableixen quotes reduïdes en els abonaments de temporada en aplicació de coeficients reductors del 30% per als següents col·lectius:</w:t>
            </w:r>
          </w:p>
          <w:p w14:paraId="153BE5AB" w14:textId="77777777" w:rsidR="00A52904" w:rsidRPr="004A0A5B" w:rsidRDefault="00A52904" w:rsidP="00A52904">
            <w:pPr>
              <w:rPr>
                <w:rFonts w:ascii="Roboto" w:hAnsi="Roboto" w:cs="Arial"/>
                <w:sz w:val="10"/>
                <w:szCs w:val="10"/>
                <w:lang w:val="ca-ES"/>
              </w:rPr>
            </w:pPr>
          </w:p>
          <w:p w14:paraId="35E69276" w14:textId="52CE69BD" w:rsidR="00A52904" w:rsidRDefault="00A52904" w:rsidP="003C1933">
            <w:pPr>
              <w:pStyle w:val="Prrafodelista"/>
              <w:numPr>
                <w:ilvl w:val="0"/>
                <w:numId w:val="32"/>
              </w:numPr>
              <w:ind w:left="313" w:hanging="284"/>
              <w:rPr>
                <w:rFonts w:ascii="Roboto" w:hAnsi="Roboto" w:cs="Arial"/>
                <w:sz w:val="16"/>
                <w:szCs w:val="16"/>
              </w:rPr>
            </w:pPr>
            <w:r w:rsidRPr="003C1933">
              <w:rPr>
                <w:rFonts w:ascii="Roboto Medium" w:hAnsi="Roboto Medium" w:cs="Arial"/>
                <w:sz w:val="16"/>
                <w:szCs w:val="16"/>
              </w:rPr>
              <w:t>Famílies nombroses</w:t>
            </w:r>
            <w:r>
              <w:rPr>
                <w:rFonts w:ascii="Roboto" w:hAnsi="Roboto" w:cs="Arial"/>
                <w:sz w:val="16"/>
                <w:szCs w:val="16"/>
              </w:rPr>
              <w:t xml:space="preserve"> (cal presentar </w:t>
            </w:r>
            <w:r w:rsidR="00D848F5">
              <w:rPr>
                <w:rFonts w:ascii="Roboto" w:hAnsi="Roboto" w:cs="Arial"/>
                <w:sz w:val="16"/>
                <w:szCs w:val="16"/>
              </w:rPr>
              <w:t>documentació acreditativa de reconeixement de ser família nombrosa, en vigor</w:t>
            </w:r>
            <w:r>
              <w:rPr>
                <w:rFonts w:ascii="Roboto" w:hAnsi="Roboto" w:cs="Arial"/>
                <w:sz w:val="16"/>
                <w:szCs w:val="16"/>
              </w:rPr>
              <w:t>)</w:t>
            </w:r>
          </w:p>
          <w:p w14:paraId="2C9D00E8" w14:textId="77777777" w:rsidR="00A52904" w:rsidRPr="00A52904" w:rsidRDefault="00A52904" w:rsidP="003C1933">
            <w:pPr>
              <w:pStyle w:val="Prrafodelista"/>
              <w:ind w:left="313" w:hanging="284"/>
              <w:rPr>
                <w:rFonts w:ascii="Roboto" w:hAnsi="Roboto" w:cs="Arial"/>
                <w:sz w:val="10"/>
                <w:szCs w:val="10"/>
              </w:rPr>
            </w:pPr>
          </w:p>
          <w:p w14:paraId="698D7B54" w14:textId="4D7AE8C1" w:rsidR="00A52904" w:rsidRDefault="00A52904" w:rsidP="003C1933">
            <w:pPr>
              <w:pStyle w:val="Prrafodelista"/>
              <w:numPr>
                <w:ilvl w:val="0"/>
                <w:numId w:val="32"/>
              </w:numPr>
              <w:ind w:left="313" w:hanging="284"/>
              <w:rPr>
                <w:rFonts w:ascii="Roboto" w:hAnsi="Roboto" w:cs="Arial"/>
                <w:sz w:val="16"/>
                <w:szCs w:val="16"/>
              </w:rPr>
            </w:pPr>
            <w:r w:rsidRPr="003C1933">
              <w:rPr>
                <w:rFonts w:ascii="Roboto Medium" w:hAnsi="Roboto Medium" w:cs="Arial"/>
                <w:sz w:val="16"/>
                <w:szCs w:val="16"/>
              </w:rPr>
              <w:t>Famílies monoparentals</w:t>
            </w:r>
            <w:r>
              <w:rPr>
                <w:rFonts w:ascii="Roboto" w:hAnsi="Roboto" w:cs="Arial"/>
                <w:sz w:val="16"/>
                <w:szCs w:val="16"/>
              </w:rPr>
              <w:t xml:space="preserve"> (cal presentar </w:t>
            </w:r>
            <w:r w:rsidR="00D848F5">
              <w:rPr>
                <w:rFonts w:ascii="Roboto" w:hAnsi="Roboto" w:cs="Arial"/>
                <w:sz w:val="16"/>
                <w:szCs w:val="16"/>
              </w:rPr>
              <w:t>documentació acreditativa de reconeixement de ser família monoparental, en vigor)</w:t>
            </w:r>
          </w:p>
          <w:p w14:paraId="79932569" w14:textId="77777777" w:rsidR="00A52904" w:rsidRPr="00A52904" w:rsidRDefault="00A52904" w:rsidP="003C1933">
            <w:pPr>
              <w:ind w:left="313" w:hanging="284"/>
              <w:rPr>
                <w:rFonts w:ascii="Roboto" w:hAnsi="Roboto" w:cs="Arial"/>
                <w:sz w:val="10"/>
                <w:szCs w:val="10"/>
              </w:rPr>
            </w:pPr>
          </w:p>
          <w:p w14:paraId="2F51C1D8" w14:textId="4A893BD8" w:rsidR="00A52904" w:rsidRDefault="00A52904" w:rsidP="003C1933">
            <w:pPr>
              <w:pStyle w:val="Prrafodelista"/>
              <w:numPr>
                <w:ilvl w:val="0"/>
                <w:numId w:val="32"/>
              </w:numPr>
              <w:ind w:left="313" w:hanging="284"/>
              <w:rPr>
                <w:rFonts w:ascii="Roboto" w:hAnsi="Roboto" w:cs="Arial"/>
                <w:sz w:val="16"/>
                <w:szCs w:val="16"/>
              </w:rPr>
            </w:pPr>
            <w:r w:rsidRPr="003C1933">
              <w:rPr>
                <w:rFonts w:ascii="Roboto Medium" w:hAnsi="Roboto Medium" w:cs="Arial"/>
                <w:sz w:val="16"/>
                <w:szCs w:val="16"/>
              </w:rPr>
              <w:t>Persones amb un grau de discapacitat igual o superior al 33%</w:t>
            </w:r>
            <w:r>
              <w:rPr>
                <w:rFonts w:ascii="Roboto" w:hAnsi="Roboto" w:cs="Arial"/>
                <w:sz w:val="16"/>
                <w:szCs w:val="16"/>
              </w:rPr>
              <w:t xml:space="preserve"> (c</w:t>
            </w:r>
            <w:r w:rsidRPr="00F83132">
              <w:rPr>
                <w:rFonts w:ascii="Roboto" w:hAnsi="Roboto" w:cs="Arial"/>
                <w:sz w:val="16"/>
                <w:szCs w:val="16"/>
              </w:rPr>
              <w:t xml:space="preserve">al presentar </w:t>
            </w:r>
            <w:r w:rsidR="00D848F5">
              <w:rPr>
                <w:rFonts w:ascii="Roboto" w:hAnsi="Roboto" w:cs="Arial"/>
                <w:sz w:val="16"/>
                <w:szCs w:val="16"/>
              </w:rPr>
              <w:t>documentació acreditativa de reconeixement de discapacitat amb indicació de grau i de la vigència)</w:t>
            </w:r>
          </w:p>
          <w:p w14:paraId="00C0A405" w14:textId="77777777" w:rsidR="00A52904" w:rsidRPr="00A52904" w:rsidRDefault="00A52904" w:rsidP="003C1933">
            <w:pPr>
              <w:ind w:left="313" w:hanging="284"/>
              <w:rPr>
                <w:rFonts w:ascii="Roboto" w:hAnsi="Roboto" w:cs="Arial"/>
                <w:sz w:val="10"/>
                <w:szCs w:val="10"/>
              </w:rPr>
            </w:pPr>
          </w:p>
          <w:p w14:paraId="4A384869" w14:textId="2BAC9542" w:rsidR="002970D2" w:rsidRPr="00A52904" w:rsidRDefault="00A52904" w:rsidP="003C1933">
            <w:pPr>
              <w:pStyle w:val="Prrafodelista"/>
              <w:numPr>
                <w:ilvl w:val="0"/>
                <w:numId w:val="32"/>
              </w:numPr>
              <w:ind w:left="313" w:hanging="284"/>
              <w:rPr>
                <w:rFonts w:ascii="Roboto" w:hAnsi="Roboto" w:cs="Arial"/>
                <w:sz w:val="16"/>
                <w:szCs w:val="16"/>
              </w:rPr>
            </w:pPr>
            <w:r w:rsidRPr="003C1933">
              <w:rPr>
                <w:rFonts w:ascii="Roboto Medium" w:hAnsi="Roboto Medium" w:cs="Arial"/>
                <w:sz w:val="16"/>
                <w:szCs w:val="16"/>
              </w:rPr>
              <w:t>Pensionistes.</w:t>
            </w:r>
            <w:r w:rsidRPr="004A0A5B">
              <w:rPr>
                <w:rFonts w:ascii="Roboto" w:hAnsi="Roboto" w:cs="Arial"/>
                <w:sz w:val="16"/>
                <w:szCs w:val="16"/>
              </w:rPr>
              <w:t xml:space="preserve"> Exclosos pensionistes per jubilació i beneficiaris no titulars de la prestació</w:t>
            </w:r>
            <w:r>
              <w:rPr>
                <w:rFonts w:ascii="Roboto" w:hAnsi="Roboto" w:cs="Arial"/>
                <w:sz w:val="16"/>
                <w:szCs w:val="16"/>
              </w:rPr>
              <w:t xml:space="preserve"> (cal presentar d</w:t>
            </w:r>
            <w:r w:rsidRPr="00CB1F6C">
              <w:rPr>
                <w:rFonts w:ascii="Roboto" w:hAnsi="Roboto" w:cs="Arial"/>
                <w:sz w:val="16"/>
                <w:szCs w:val="16"/>
              </w:rPr>
              <w:t>ocument emès per l’Institut Nacional de la Seguretat Social que</w:t>
            </w:r>
            <w:r>
              <w:rPr>
                <w:rFonts w:ascii="Roboto" w:hAnsi="Roboto" w:cs="Arial"/>
                <w:sz w:val="16"/>
                <w:szCs w:val="16"/>
              </w:rPr>
              <w:t xml:space="preserve"> </w:t>
            </w:r>
            <w:r w:rsidRPr="00CB1F6C">
              <w:rPr>
                <w:rFonts w:ascii="Roboto" w:hAnsi="Roboto" w:cs="Arial"/>
                <w:sz w:val="16"/>
                <w:szCs w:val="16"/>
              </w:rPr>
              <w:t>acrediti la condició de pensionista</w:t>
            </w:r>
            <w:r>
              <w:rPr>
                <w:rFonts w:ascii="Roboto" w:hAnsi="Roboto" w:cs="Arial"/>
                <w:sz w:val="16"/>
                <w:szCs w:val="16"/>
              </w:rPr>
              <w:t>)</w:t>
            </w:r>
          </w:p>
        </w:tc>
      </w:tr>
    </w:tbl>
    <w:p w14:paraId="0F5F0CA9" w14:textId="4034AA94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F80C4F6" w14:textId="4A10D900" w:rsidR="00CE4264" w:rsidRDefault="00CE426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361A15B" w14:textId="119C8E7C" w:rsidR="00CE4264" w:rsidRDefault="00CE4264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Declaració responsable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B8210B" w14:paraId="74D5D6A6" w14:textId="77777777" w:rsidTr="00A52904">
        <w:trPr>
          <w:trHeight w:val="960"/>
        </w:trPr>
        <w:tc>
          <w:tcPr>
            <w:tcW w:w="9913" w:type="dxa"/>
            <w:vAlign w:val="center"/>
          </w:tcPr>
          <w:p w14:paraId="1C89FDAF" w14:textId="7E4E744D" w:rsidR="00B8210B" w:rsidRPr="00B8210B" w:rsidRDefault="00A52904" w:rsidP="003C1933">
            <w:pPr>
              <w:pStyle w:val="Piedepgina"/>
              <w:tabs>
                <w:tab w:val="left" w:pos="313"/>
              </w:tabs>
              <w:ind w:left="313" w:hanging="313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A5290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290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3D0C83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A5290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A52904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A52904">
              <w:rPr>
                <w:rFonts w:ascii="Roboto" w:hAnsi="Roboto" w:cs="Arial"/>
                <w:sz w:val="16"/>
                <w:szCs w:val="16"/>
                <w:lang w:val="ca-ES"/>
              </w:rPr>
              <w:tab/>
              <w:t>Declaro que soc coneixedor/a del que disposa l’article 26 de l’Ordenança no Fiscal Núm. XII que diu textualment: “Els usuaris i abonats a la piscina d’estiu podran utilitzar lliurement tant la piscina com la zona d’estança, jardins i parc infantil. És prohibit l’accés a la instal·lació a nens menors d’12 anys sense un acompanyant adult.”</w:t>
            </w:r>
          </w:p>
        </w:tc>
      </w:tr>
    </w:tbl>
    <w:p w14:paraId="17F06CC4" w14:textId="77777777" w:rsidR="00CE4264" w:rsidRPr="00CE4264" w:rsidRDefault="00CE4264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4C756ABD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F8CA91B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2403F7B" w14:textId="73CAF0FE" w:rsidR="005836BD" w:rsidRDefault="00CE4264" w:rsidP="00CE4264">
      <w:pPr>
        <w:ind w:left="6663"/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658" w:type="dxa"/>
        <w:tblLook w:val="04A0" w:firstRow="1" w:lastRow="0" w:firstColumn="1" w:lastColumn="0" w:noHBand="0" w:noVBand="1"/>
      </w:tblPr>
      <w:tblGrid>
        <w:gridCol w:w="3255"/>
      </w:tblGrid>
      <w:tr w:rsidR="00CE4264" w14:paraId="6D52CD97" w14:textId="77777777" w:rsidTr="00CE4264">
        <w:trPr>
          <w:trHeight w:val="1406"/>
        </w:trPr>
        <w:tc>
          <w:tcPr>
            <w:tcW w:w="3255" w:type="dxa"/>
          </w:tcPr>
          <w:p w14:paraId="39397BE5" w14:textId="77777777" w:rsidR="00CE4264" w:rsidRDefault="00CE4264" w:rsidP="005836BD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</w:p>
        </w:tc>
      </w:tr>
    </w:tbl>
    <w:p w14:paraId="4B8C2594" w14:textId="0C653A8A" w:rsidR="00CE4264" w:rsidRDefault="00CE4264" w:rsidP="00CE4264">
      <w:pPr>
        <w:ind w:left="6663"/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658" w:type="dxa"/>
        <w:tblLook w:val="04A0" w:firstRow="1" w:lastRow="0" w:firstColumn="1" w:lastColumn="0" w:noHBand="0" w:noVBand="1"/>
      </w:tblPr>
      <w:tblGrid>
        <w:gridCol w:w="3255"/>
      </w:tblGrid>
      <w:tr w:rsidR="00CE4264" w14:paraId="29D8866F" w14:textId="77777777" w:rsidTr="00CE4264">
        <w:trPr>
          <w:trHeight w:val="310"/>
        </w:trPr>
        <w:tc>
          <w:tcPr>
            <w:tcW w:w="3255" w:type="dxa"/>
            <w:vAlign w:val="center"/>
          </w:tcPr>
          <w:p w14:paraId="46F7C1F4" w14:textId="7F72BB4C" w:rsidR="00CE4264" w:rsidRDefault="003C1933" w:rsidP="005836BD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22836B98" w14:textId="77777777" w:rsidR="00CE4264" w:rsidRPr="00CE4264" w:rsidRDefault="00CE4264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55D0473F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C8C34D8" w14:textId="7CAB8953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BC025C5" w14:textId="7575D0B4" w:rsidR="00B8210B" w:rsidRDefault="00B8210B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3D476F0" w14:textId="48E39E3E" w:rsidR="00B8210B" w:rsidRDefault="00B8210B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0F59771" w14:textId="77777777" w:rsidR="00B8210B" w:rsidRDefault="00B8210B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2338B8F" w14:textId="22D0BC5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CD60D94" w14:textId="7AD3B48A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6C200CE" w14:textId="7BA59D3F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B8E85DB" w14:textId="45B1E1B9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42D54C4" w14:textId="6A19C5E2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9C95167" w14:textId="3B44E89C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D9C7CD1" w14:textId="576D3717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7BDA09A" w14:textId="70C71F64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C91080C" w14:textId="77777777" w:rsidR="00A52904" w:rsidRDefault="00A5290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E7DB853" w14:textId="42EE8C66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548D0F4D" w14:textId="77777777" w:rsidR="00A52904" w:rsidRDefault="00A52904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05DC6A7B" w14:textId="77777777" w:rsidR="00B8210B" w:rsidRDefault="00B8210B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18153E04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01F8EE95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45E57669" w14:textId="77777777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07FCFC13" w14:textId="77777777" w:rsidR="005836BD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13" w:name="_Hlk66872999"/>
    </w:p>
    <w:bookmarkEnd w:id="13"/>
    <w:p w14:paraId="33F4A66F" w14:textId="49120A40" w:rsidR="00342D66" w:rsidRPr="00342D66" w:rsidRDefault="00342D66" w:rsidP="00342D66">
      <w:pPr>
        <w:rPr>
          <w:rFonts w:ascii="Roboto" w:hAnsi="Roboto" w:cs="Arial"/>
          <w:sz w:val="12"/>
          <w:szCs w:val="16"/>
          <w:lang w:val="ca-ES"/>
        </w:rPr>
      </w:pPr>
      <w:r w:rsidRPr="00342D66">
        <w:rPr>
          <w:rFonts w:ascii="Roboto" w:hAnsi="Roboto" w:cs="Arial"/>
          <w:sz w:val="12"/>
          <w:szCs w:val="16"/>
          <w:lang w:val="ca-ES"/>
        </w:rPr>
        <w:t>* Us informem que en el cas de presentar el document en dia inhàbil (</w:t>
      </w:r>
      <w:hyperlink r:id="rId12" w:history="1">
        <w:r w:rsidRPr="000A6AE9">
          <w:rPr>
            <w:rStyle w:val="Hipervnculo"/>
            <w:rFonts w:ascii="Roboto" w:hAnsi="Roboto" w:cs="Arial"/>
            <w:sz w:val="12"/>
            <w:szCs w:val="16"/>
            <w:lang w:val="ca-ES"/>
          </w:rPr>
          <w:t>www.esparreguera.cat/diesinhabils</w:t>
        </w:r>
      </w:hyperlink>
      <w:r>
        <w:rPr>
          <w:rFonts w:ascii="Roboto" w:hAnsi="Roboto" w:cs="Arial"/>
          <w:sz w:val="12"/>
          <w:szCs w:val="16"/>
          <w:lang w:val="ca-ES"/>
        </w:rPr>
        <w:t xml:space="preserve"> </w:t>
      </w:r>
      <w:r w:rsidRPr="00342D66">
        <w:rPr>
          <w:rFonts w:ascii="Roboto" w:hAnsi="Roboto" w:cs="Arial"/>
          <w:sz w:val="12"/>
          <w:szCs w:val="16"/>
          <w:lang w:val="ca-ES"/>
        </w:rPr>
        <w:t>) el còmput a efectes de tramitació s’iniciarà el primer dia hàbil a les 00:01 hores.</w:t>
      </w:r>
    </w:p>
    <w:p w14:paraId="239428BC" w14:textId="70B58F28" w:rsidR="00514C85" w:rsidRPr="005836BD" w:rsidRDefault="00342D66" w:rsidP="00342D66">
      <w:r w:rsidRPr="00342D66">
        <w:rPr>
          <w:rFonts w:ascii="Roboto" w:hAnsi="Roboto" w:cs="Arial"/>
          <w:sz w:val="12"/>
          <w:szCs w:val="16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dpd@esparreguera.cat o mitjançant instància a la Seu Electrònica. Per a més informació, podeu consultar la nostra política de privacitat a </w:t>
      </w:r>
      <w:hyperlink r:id="rId13" w:history="1">
        <w:r w:rsidRPr="000A6AE9">
          <w:rPr>
            <w:rStyle w:val="Hipervnculo"/>
            <w:rFonts w:ascii="Roboto" w:hAnsi="Roboto" w:cs="Arial"/>
            <w:sz w:val="12"/>
            <w:szCs w:val="16"/>
            <w:lang w:val="ca-ES"/>
          </w:rPr>
          <w:t>http://www.esparreguera.cat/avis-legal/</w:t>
        </w:r>
      </w:hyperlink>
      <w:r>
        <w:rPr>
          <w:rFonts w:ascii="Roboto" w:hAnsi="Roboto" w:cs="Arial"/>
          <w:sz w:val="12"/>
          <w:szCs w:val="16"/>
          <w:lang w:val="ca-ES"/>
        </w:rPr>
        <w:t xml:space="preserve"> </w:t>
      </w:r>
    </w:p>
    <w:sectPr w:rsidR="00514C85" w:rsidRPr="005836BD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8B642" w14:textId="77777777" w:rsidR="001136FF" w:rsidRDefault="001136FF">
      <w:r>
        <w:separator/>
      </w:r>
    </w:p>
  </w:endnote>
  <w:endnote w:type="continuationSeparator" w:id="0">
    <w:p w14:paraId="121FFB53" w14:textId="77777777" w:rsidR="001136FF" w:rsidRDefault="001136FF">
      <w:r>
        <w:continuationSeparator/>
      </w:r>
    </w:p>
  </w:endnote>
  <w:endnote w:type="continuationNotice" w:id="1">
    <w:p w14:paraId="4C004F5B" w14:textId="77777777" w:rsidR="001136FF" w:rsidRDefault="001136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A8C2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050C36" wp14:editId="03B24571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1CF99" w14:textId="77777777" w:rsidR="00342D66" w:rsidRPr="004B54BB" w:rsidRDefault="005836BD" w:rsidP="00342D66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342D66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1964.0230.0001</w:t>
                          </w:r>
                        </w:p>
                        <w:p w14:paraId="691EC103" w14:textId="68F5ED88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050C36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4331CF99" w14:textId="77777777" w:rsidR="00342D66" w:rsidRPr="004B54BB" w:rsidRDefault="005836BD" w:rsidP="00342D66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342D66">
                      <w:rPr>
                        <w:rFonts w:ascii="Roboto" w:hAnsi="Roboto" w:cs="Arial"/>
                        <w:color w:val="000000"/>
                        <w:sz w:val="12"/>
                      </w:rPr>
                      <w:t>1964.0230.0001</w:t>
                    </w:r>
                  </w:p>
                  <w:p w14:paraId="691EC103" w14:textId="68F5ED88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660CECBF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0BC2" w14:textId="77777777" w:rsidR="001136FF" w:rsidRDefault="001136FF">
      <w:r>
        <w:separator/>
      </w:r>
    </w:p>
  </w:footnote>
  <w:footnote w:type="continuationSeparator" w:id="0">
    <w:p w14:paraId="3E876BD6" w14:textId="77777777" w:rsidR="001136FF" w:rsidRDefault="001136FF">
      <w:r>
        <w:continuationSeparator/>
      </w:r>
    </w:p>
  </w:footnote>
  <w:footnote w:type="continuationNotice" w:id="1">
    <w:p w14:paraId="0E51F4AA" w14:textId="77777777" w:rsidR="001136FF" w:rsidRDefault="001136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8732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58241" behindDoc="0" locked="0" layoutInCell="1" allowOverlap="1" wp14:anchorId="3CB5FDD1" wp14:editId="2CD719C9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DF40AB"/>
    <w:multiLevelType w:val="hybridMultilevel"/>
    <w:tmpl w:val="30ACC374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7112908">
    <w:abstractNumId w:val="17"/>
  </w:num>
  <w:num w:numId="2" w16cid:durableId="1288003901">
    <w:abstractNumId w:val="5"/>
  </w:num>
  <w:num w:numId="3" w16cid:durableId="1228951240">
    <w:abstractNumId w:val="3"/>
  </w:num>
  <w:num w:numId="4" w16cid:durableId="1696539524">
    <w:abstractNumId w:val="30"/>
  </w:num>
  <w:num w:numId="5" w16cid:durableId="1071194915">
    <w:abstractNumId w:val="22"/>
  </w:num>
  <w:num w:numId="6" w16cid:durableId="1610888737">
    <w:abstractNumId w:val="2"/>
  </w:num>
  <w:num w:numId="7" w16cid:durableId="880442092">
    <w:abstractNumId w:val="25"/>
  </w:num>
  <w:num w:numId="8" w16cid:durableId="386073479">
    <w:abstractNumId w:val="8"/>
  </w:num>
  <w:num w:numId="9" w16cid:durableId="2083792883">
    <w:abstractNumId w:val="31"/>
  </w:num>
  <w:num w:numId="10" w16cid:durableId="206989217">
    <w:abstractNumId w:val="21"/>
  </w:num>
  <w:num w:numId="11" w16cid:durableId="1906142303">
    <w:abstractNumId w:val="27"/>
  </w:num>
  <w:num w:numId="12" w16cid:durableId="1791167275">
    <w:abstractNumId w:val="12"/>
  </w:num>
  <w:num w:numId="13" w16cid:durableId="282733536">
    <w:abstractNumId w:val="29"/>
  </w:num>
  <w:num w:numId="14" w16cid:durableId="1258170016">
    <w:abstractNumId w:val="11"/>
  </w:num>
  <w:num w:numId="15" w16cid:durableId="343361567">
    <w:abstractNumId w:val="0"/>
  </w:num>
  <w:num w:numId="16" w16cid:durableId="1875993184">
    <w:abstractNumId w:val="10"/>
  </w:num>
  <w:num w:numId="17" w16cid:durableId="202407497">
    <w:abstractNumId w:val="6"/>
  </w:num>
  <w:num w:numId="18" w16cid:durableId="289939315">
    <w:abstractNumId w:val="1"/>
  </w:num>
  <w:num w:numId="19" w16cid:durableId="633488345">
    <w:abstractNumId w:val="16"/>
  </w:num>
  <w:num w:numId="20" w16cid:durableId="310253121">
    <w:abstractNumId w:val="15"/>
  </w:num>
  <w:num w:numId="21" w16cid:durableId="2028945691">
    <w:abstractNumId w:val="13"/>
  </w:num>
  <w:num w:numId="22" w16cid:durableId="637104912">
    <w:abstractNumId w:val="19"/>
  </w:num>
  <w:num w:numId="23" w16cid:durableId="2065374531">
    <w:abstractNumId w:val="7"/>
  </w:num>
  <w:num w:numId="24" w16cid:durableId="613945346">
    <w:abstractNumId w:val="14"/>
  </w:num>
  <w:num w:numId="25" w16cid:durableId="1142771249">
    <w:abstractNumId w:val="20"/>
  </w:num>
  <w:num w:numId="26" w16cid:durableId="1530026438">
    <w:abstractNumId w:val="26"/>
  </w:num>
  <w:num w:numId="27" w16cid:durableId="1666855098">
    <w:abstractNumId w:val="24"/>
  </w:num>
  <w:num w:numId="28" w16cid:durableId="1362049394">
    <w:abstractNumId w:val="9"/>
  </w:num>
  <w:num w:numId="29" w16cid:durableId="1817801281">
    <w:abstractNumId w:val="28"/>
  </w:num>
  <w:num w:numId="30" w16cid:durableId="1893614179">
    <w:abstractNumId w:val="4"/>
  </w:num>
  <w:num w:numId="31" w16cid:durableId="788398289">
    <w:abstractNumId w:val="18"/>
  </w:num>
  <w:num w:numId="32" w16cid:durableId="7146244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ocumentProtection w:edit="forms" w:enforcement="1" w:cryptProviderType="rsaAES" w:cryptAlgorithmClass="hash" w:cryptAlgorithmType="typeAny" w:cryptAlgorithmSid="14" w:cryptSpinCount="100000" w:hash="sUqfzoLKX+Ne+Q70n1pRwYxUV4tb/Q51Mo66LBmuafvPbyzxlQsYsKJkNsXnbS27ppDmM99fB3HeCaNe4mZrdQ==" w:salt="MStPhovPJA2wcUoGgWoBy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C2"/>
    <w:rsid w:val="00001A26"/>
    <w:rsid w:val="0002761E"/>
    <w:rsid w:val="000455A2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136FF"/>
    <w:rsid w:val="00123D4D"/>
    <w:rsid w:val="00154448"/>
    <w:rsid w:val="001645F8"/>
    <w:rsid w:val="0017031C"/>
    <w:rsid w:val="00170D5C"/>
    <w:rsid w:val="00172083"/>
    <w:rsid w:val="00193942"/>
    <w:rsid w:val="00197811"/>
    <w:rsid w:val="001B769D"/>
    <w:rsid w:val="001C2336"/>
    <w:rsid w:val="001C55C3"/>
    <w:rsid w:val="001F14C2"/>
    <w:rsid w:val="001F1674"/>
    <w:rsid w:val="00205DB0"/>
    <w:rsid w:val="00211BEC"/>
    <w:rsid w:val="00215501"/>
    <w:rsid w:val="002255B5"/>
    <w:rsid w:val="002402E0"/>
    <w:rsid w:val="00244BCD"/>
    <w:rsid w:val="00275D87"/>
    <w:rsid w:val="002853C2"/>
    <w:rsid w:val="00294C41"/>
    <w:rsid w:val="002970D2"/>
    <w:rsid w:val="002976EB"/>
    <w:rsid w:val="002A2123"/>
    <w:rsid w:val="002D4536"/>
    <w:rsid w:val="002D4795"/>
    <w:rsid w:val="002E5F35"/>
    <w:rsid w:val="0031509D"/>
    <w:rsid w:val="00342D66"/>
    <w:rsid w:val="00344423"/>
    <w:rsid w:val="00377168"/>
    <w:rsid w:val="00377555"/>
    <w:rsid w:val="00386101"/>
    <w:rsid w:val="0039163D"/>
    <w:rsid w:val="003C1933"/>
    <w:rsid w:val="003C66EC"/>
    <w:rsid w:val="003D0C83"/>
    <w:rsid w:val="003D21DC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1C91"/>
    <w:rsid w:val="004B705B"/>
    <w:rsid w:val="004C5D65"/>
    <w:rsid w:val="004D7193"/>
    <w:rsid w:val="004F37F1"/>
    <w:rsid w:val="00511D45"/>
    <w:rsid w:val="00514C85"/>
    <w:rsid w:val="00540206"/>
    <w:rsid w:val="00550038"/>
    <w:rsid w:val="0055151E"/>
    <w:rsid w:val="00576EBC"/>
    <w:rsid w:val="005776CF"/>
    <w:rsid w:val="00581279"/>
    <w:rsid w:val="00581518"/>
    <w:rsid w:val="005836BD"/>
    <w:rsid w:val="005A04B0"/>
    <w:rsid w:val="005B79C0"/>
    <w:rsid w:val="005F3E69"/>
    <w:rsid w:val="005F6FB2"/>
    <w:rsid w:val="00610C17"/>
    <w:rsid w:val="00626979"/>
    <w:rsid w:val="00637ACC"/>
    <w:rsid w:val="00654A39"/>
    <w:rsid w:val="00661CD9"/>
    <w:rsid w:val="00674058"/>
    <w:rsid w:val="00695265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6413C"/>
    <w:rsid w:val="007857B9"/>
    <w:rsid w:val="00787ED5"/>
    <w:rsid w:val="007A64FE"/>
    <w:rsid w:val="007B5065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77ADC"/>
    <w:rsid w:val="008A0B8F"/>
    <w:rsid w:val="008B6B86"/>
    <w:rsid w:val="008D01FF"/>
    <w:rsid w:val="008D77D5"/>
    <w:rsid w:val="009201A4"/>
    <w:rsid w:val="009224F0"/>
    <w:rsid w:val="00923866"/>
    <w:rsid w:val="009324E6"/>
    <w:rsid w:val="00935D37"/>
    <w:rsid w:val="00945048"/>
    <w:rsid w:val="00963840"/>
    <w:rsid w:val="009839F7"/>
    <w:rsid w:val="009F4FBA"/>
    <w:rsid w:val="00A02E96"/>
    <w:rsid w:val="00A239CA"/>
    <w:rsid w:val="00A34CBB"/>
    <w:rsid w:val="00A4102B"/>
    <w:rsid w:val="00A52904"/>
    <w:rsid w:val="00A62D55"/>
    <w:rsid w:val="00A64B10"/>
    <w:rsid w:val="00A861B3"/>
    <w:rsid w:val="00A97FA3"/>
    <w:rsid w:val="00AA5646"/>
    <w:rsid w:val="00AD44EB"/>
    <w:rsid w:val="00AD73C4"/>
    <w:rsid w:val="00AE3A99"/>
    <w:rsid w:val="00AF5313"/>
    <w:rsid w:val="00AF5D55"/>
    <w:rsid w:val="00B1330E"/>
    <w:rsid w:val="00B1353F"/>
    <w:rsid w:val="00B47290"/>
    <w:rsid w:val="00B52F4A"/>
    <w:rsid w:val="00B5694E"/>
    <w:rsid w:val="00B8210B"/>
    <w:rsid w:val="00BA2467"/>
    <w:rsid w:val="00BA606C"/>
    <w:rsid w:val="00BB69BF"/>
    <w:rsid w:val="00BC5FAD"/>
    <w:rsid w:val="00BD0CD7"/>
    <w:rsid w:val="00BD3479"/>
    <w:rsid w:val="00C028D0"/>
    <w:rsid w:val="00C0747C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97CC9"/>
    <w:rsid w:val="00CA3FA4"/>
    <w:rsid w:val="00CA55B6"/>
    <w:rsid w:val="00CA5A0C"/>
    <w:rsid w:val="00CD31BA"/>
    <w:rsid w:val="00CD6A6C"/>
    <w:rsid w:val="00CE4264"/>
    <w:rsid w:val="00D26836"/>
    <w:rsid w:val="00D26AAF"/>
    <w:rsid w:val="00D419BF"/>
    <w:rsid w:val="00D601B6"/>
    <w:rsid w:val="00D64A26"/>
    <w:rsid w:val="00D848F5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C0081"/>
    <w:rsid w:val="00EC6544"/>
    <w:rsid w:val="00EF0EE4"/>
    <w:rsid w:val="00EF4E83"/>
    <w:rsid w:val="00EF6A9A"/>
    <w:rsid w:val="00F04867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179F55"/>
  <w15:docId w15:val="{54F6C864-B112-4E04-87BD-20424BD6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42D66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70D2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avis-lega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8" ma:contentTypeDescription="Crea un document nou" ma:contentTypeScope="" ma:versionID="edfdef44bebea43a7280bd0f02be4ebd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53f8038bc49a814dc988013fe4f46074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ma_x00f1_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ama_x00f1_o" ma:index="20" nillable="true" ma:displayName="tamaño" ma:internalName="tama_x00f1_o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e28876-b8c1-4b9b-8850-2f5eaabac54c}" ma:internalName="TaxCatchAll" ma:showField="CatchAllData" ma:web="0480876f-2ea0-4eb3-abe7-5f83e8fcf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ma_x00f1_o xmlns="0fffc3d2-0df5-4f4c-86a7-916e58947ee5" xsi:nil="true"/>
    <lcf76f155ced4ddcb4097134ff3c332f xmlns="0fffc3d2-0df5-4f4c-86a7-916e58947ee5">
      <Terms xmlns="http://schemas.microsoft.com/office/infopath/2007/PartnerControls"/>
    </lcf76f155ced4ddcb4097134ff3c332f>
    <TaxCatchAll xmlns="0480876f-2ea0-4eb3-abe7-5f83e8fcf145" xsi:nil="true"/>
  </documentManagement>
</p:properties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D44E31-FF90-4824-AF4B-ED388BCB8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  <ds:schemaRef ds:uri="0fffc3d2-0df5-4f4c-86a7-916e58947ee5"/>
    <ds:schemaRef ds:uri="0480876f-2ea0-4eb3-abe7-5f83e8fcf1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79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21</cp:revision>
  <cp:lastPrinted>2004-11-23T13:44:00Z</cp:lastPrinted>
  <dcterms:created xsi:type="dcterms:W3CDTF">2022-05-26T09:33:00Z</dcterms:created>
  <dcterms:modified xsi:type="dcterms:W3CDTF">2024-05-28T08:25:00Z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  <property fmtid="{D5CDD505-2E9C-101B-9397-08002B2CF9AE}" pid="3" name="MediaServiceImageTags">
    <vt:lpwstr/>
  </property>
</Properties>
</file>