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0C46" w14:textId="77777777" w:rsidR="006B5F54" w:rsidRPr="00683A9B" w:rsidRDefault="006B5F54" w:rsidP="006B5F54">
      <w:pPr>
        <w:jc w:val="left"/>
        <w:rPr>
          <w:rFonts w:ascii="Roboto Medium" w:hAnsi="Roboto Medium" w:cs="Arial"/>
          <w:sz w:val="26"/>
          <w:szCs w:val="26"/>
          <w:lang w:val="ca-ES"/>
        </w:rPr>
      </w:pPr>
      <w:r w:rsidRPr="00683A9B">
        <w:rPr>
          <w:rFonts w:ascii="Roboto Medium" w:hAnsi="Roboto Medium" w:cs="Arial"/>
          <w:sz w:val="26"/>
          <w:szCs w:val="26"/>
          <w:lang w:val="ca-ES"/>
        </w:rPr>
        <w:t>SOL·LICITUD DE SERVEI DE PUBLICITAT A L’EMISSO</w:t>
      </w:r>
      <w:r>
        <w:rPr>
          <w:rFonts w:ascii="Roboto Medium" w:hAnsi="Roboto Medium" w:cs="Arial"/>
          <w:sz w:val="26"/>
          <w:szCs w:val="26"/>
          <w:lang w:val="ca-ES"/>
        </w:rPr>
        <w:t>R</w:t>
      </w:r>
      <w:r w:rsidRPr="00683A9B">
        <w:rPr>
          <w:rFonts w:ascii="Roboto Medium" w:hAnsi="Roboto Medium" w:cs="Arial"/>
          <w:sz w:val="26"/>
          <w:szCs w:val="26"/>
          <w:lang w:val="ca-ES"/>
        </w:rPr>
        <w:t>A MUNICIPAL</w:t>
      </w:r>
    </w:p>
    <w:p w14:paraId="090CBF58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9155A13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3E46778C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7A30496A" w14:textId="526664FA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  <w:r w:rsidR="006B5F54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6B5F54" w:rsidRPr="006B5F54">
              <w:rPr>
                <w:rFonts w:ascii="Roboto" w:hAnsi="Roboto" w:cs="Arial"/>
                <w:sz w:val="16"/>
                <w:szCs w:val="16"/>
                <w:lang w:val="ca-ES"/>
              </w:rPr>
              <w:t>/ empresa / altres...</w:t>
            </w:r>
          </w:p>
          <w:p w14:paraId="297D5A3A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48FB1A24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6426C452" w14:textId="77777777" w:rsidR="00CD6A6C" w:rsidRPr="00DA213F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176EA734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30651612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310C6CB5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B33020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294A0355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72C71E8D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0B1128C5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2C55CDDB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6F5231C6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5BEBF8D0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06B52B7E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552F2F19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3F4C7131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729F2CCE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86CA07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51015DA9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73048C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238234C5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32C22929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0E2EC181" w14:textId="77777777" w:rsidR="00CD6A6C" w:rsidRPr="0091214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B71B84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121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12148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5DB1E5AE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CC5319C" w14:textId="20FC87CD" w:rsidR="005836BD" w:rsidRDefault="006B5F54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6B5F54">
        <w:rPr>
          <w:rFonts w:ascii="Roboto" w:hAnsi="Roboto" w:cs="Arial"/>
          <w:b/>
          <w:bCs/>
          <w:sz w:val="20"/>
          <w:szCs w:val="20"/>
          <w:lang w:val="ca-ES"/>
        </w:rPr>
        <w:t>Sol·licitud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6B5F54" w14:paraId="34385DC5" w14:textId="77777777" w:rsidTr="006B5F54">
        <w:trPr>
          <w:trHeight w:val="1423"/>
        </w:trPr>
        <w:tc>
          <w:tcPr>
            <w:tcW w:w="9913" w:type="dxa"/>
            <w:vAlign w:val="center"/>
          </w:tcPr>
          <w:p w14:paraId="0FB39F2A" w14:textId="77777777" w:rsidR="006B5F54" w:rsidRPr="006B5F54" w:rsidRDefault="006B5F54" w:rsidP="006B5F54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jc w:val="left"/>
              <w:rPr>
                <w:rFonts w:ascii="Roboto" w:hAnsi="Roboto" w:cs="Arial"/>
                <w:b/>
                <w:color w:val="auto"/>
                <w:sz w:val="16"/>
                <w:szCs w:val="16"/>
              </w:rPr>
            </w:pPr>
            <w:r w:rsidRPr="006B5F54">
              <w:rPr>
                <w:rFonts w:ascii="Roboto" w:hAnsi="Roboto" w:cs="Arial"/>
                <w:bCs/>
                <w:color w:val="auto"/>
                <w:sz w:val="16"/>
                <w:szCs w:val="16"/>
              </w:rPr>
              <w:t>Que estic interessat en el servei de publicitat ofert a la Emissora Municipal, en la  següent modalitat:</w:t>
            </w:r>
          </w:p>
          <w:p w14:paraId="78EDD357" w14:textId="77777777" w:rsidR="006B5F54" w:rsidRPr="006B5F54" w:rsidRDefault="006B5F54" w:rsidP="006B5F54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jc w:val="left"/>
              <w:rPr>
                <w:rFonts w:ascii="Roboto" w:hAnsi="Roboto" w:cs="Arial"/>
                <w:b/>
                <w:color w:val="auto"/>
                <w:sz w:val="6"/>
                <w:szCs w:val="6"/>
              </w:rPr>
            </w:pPr>
          </w:p>
          <w:p w14:paraId="56D19C93" w14:textId="4F4DF777" w:rsidR="006B5F54" w:rsidRDefault="006B5F54" w:rsidP="006B5F54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jc w:val="left"/>
              <w:rPr>
                <w:rFonts w:ascii="Roboto" w:hAnsi="Roboto" w:cs="Arial"/>
                <w:color w:val="auto"/>
                <w:sz w:val="16"/>
                <w:szCs w:val="16"/>
              </w:rPr>
            </w:pPr>
            <w:r w:rsidRPr="006B5F5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5F54">
              <w:rPr>
                <w:rFonts w:ascii="Roboto" w:hAnsi="Roboto" w:cs="Arial"/>
                <w:b/>
                <w:color w:val="auto"/>
                <w:sz w:val="16"/>
                <w:szCs w:val="16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separate"/>
            </w:r>
            <w:r w:rsidRPr="006B5F5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end"/>
            </w:r>
            <w:r w:rsidRPr="006B5F54">
              <w:rPr>
                <w:rFonts w:ascii="Roboto" w:hAnsi="Roboto" w:cs="Arial"/>
                <w:b/>
                <w:color w:val="auto"/>
                <w:sz w:val="16"/>
                <w:szCs w:val="16"/>
              </w:rPr>
              <w:t xml:space="preserve">  </w:t>
            </w:r>
            <w:r w:rsidRPr="006B5F54">
              <w:rPr>
                <w:rFonts w:ascii="Roboto" w:hAnsi="Roboto" w:cs="Arial"/>
                <w:color w:val="auto"/>
                <w:sz w:val="16"/>
                <w:szCs w:val="16"/>
              </w:rPr>
              <w:t>Passis de falques publicitàries</w:t>
            </w:r>
          </w:p>
          <w:p w14:paraId="7D1B62CC" w14:textId="77777777" w:rsidR="006B5F54" w:rsidRPr="006B5F54" w:rsidRDefault="006B5F54" w:rsidP="006B5F54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jc w:val="left"/>
              <w:rPr>
                <w:rFonts w:ascii="Roboto" w:hAnsi="Roboto" w:cs="Arial"/>
                <w:color w:val="auto"/>
                <w:sz w:val="6"/>
                <w:szCs w:val="6"/>
              </w:rPr>
            </w:pPr>
          </w:p>
          <w:p w14:paraId="4270A9DD" w14:textId="1EAA32C2" w:rsidR="006B5F54" w:rsidRDefault="006B5F54" w:rsidP="006B5F54">
            <w:pPr>
              <w:tabs>
                <w:tab w:val="left" w:pos="446"/>
              </w:tabs>
              <w:ind w:left="30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B71B84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 </w:t>
            </w:r>
            <w:r w:rsidRPr="006B5F54">
              <w:rPr>
                <w:rFonts w:ascii="Roboto" w:hAnsi="Roboto" w:cs="Arial"/>
                <w:sz w:val="16"/>
                <w:szCs w:val="16"/>
                <w:lang w:val="ca-ES"/>
              </w:rPr>
              <w:t>Mencions</w:t>
            </w:r>
          </w:p>
          <w:p w14:paraId="0269FFB1" w14:textId="77777777" w:rsidR="006B5F54" w:rsidRPr="006B5F54" w:rsidRDefault="006B5F54" w:rsidP="006B5F54">
            <w:pPr>
              <w:tabs>
                <w:tab w:val="left" w:pos="446"/>
              </w:tabs>
              <w:ind w:left="30"/>
              <w:jc w:val="left"/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773163CA" w14:textId="106B6CF4" w:rsidR="006B5F54" w:rsidRDefault="006B5F54" w:rsidP="006B5F54">
            <w:pPr>
              <w:tabs>
                <w:tab w:val="left" w:pos="446"/>
              </w:tabs>
              <w:ind w:left="30"/>
              <w:jc w:val="left"/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B71B84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 </w:t>
            </w:r>
            <w:r w:rsidRPr="006B5F54">
              <w:rPr>
                <w:rFonts w:ascii="Roboto" w:hAnsi="Roboto" w:cs="Arial"/>
                <w:bCs/>
                <w:sz w:val="16"/>
                <w:szCs w:val="16"/>
                <w:lang w:val="ca-ES"/>
              </w:rPr>
              <w:t>Patrocini de programes</w:t>
            </w:r>
          </w:p>
          <w:p w14:paraId="043F84B1" w14:textId="77777777" w:rsidR="006B5F54" w:rsidRPr="006B5F54" w:rsidRDefault="006B5F54" w:rsidP="006B5F54">
            <w:pPr>
              <w:tabs>
                <w:tab w:val="left" w:pos="446"/>
              </w:tabs>
              <w:ind w:left="30"/>
              <w:jc w:val="left"/>
              <w:rPr>
                <w:rFonts w:ascii="Roboto" w:hAnsi="Roboto" w:cs="Arial"/>
                <w:b/>
                <w:sz w:val="6"/>
                <w:szCs w:val="6"/>
                <w:lang w:val="ca-ES"/>
              </w:rPr>
            </w:pPr>
          </w:p>
          <w:p w14:paraId="283FD76E" w14:textId="3CCE3ACA" w:rsidR="006B5F54" w:rsidRDefault="006B5F54" w:rsidP="006B5F54">
            <w:pPr>
              <w:ind w:left="30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B71B84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6B5F54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 </w:t>
            </w:r>
            <w:r w:rsidRPr="006B5F54">
              <w:rPr>
                <w:rFonts w:ascii="Roboto" w:hAnsi="Roboto" w:cs="Arial"/>
                <w:bCs/>
                <w:sz w:val="16"/>
                <w:szCs w:val="16"/>
                <w:lang w:val="ca-ES"/>
              </w:rPr>
              <w:t>Patrocini de descàrregues de podcast</w:t>
            </w:r>
          </w:p>
        </w:tc>
      </w:tr>
    </w:tbl>
    <w:p w14:paraId="6AE38975" w14:textId="77777777" w:rsidR="006B5F54" w:rsidRPr="00DE5463" w:rsidRDefault="006B5F54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040CE8A5" w14:textId="290E4249" w:rsidR="005836BD" w:rsidRPr="00DE5463" w:rsidRDefault="00DE5463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DE5463">
        <w:rPr>
          <w:rFonts w:ascii="Roboto" w:hAnsi="Roboto" w:cs="Arial"/>
          <w:b/>
          <w:bCs/>
          <w:sz w:val="20"/>
          <w:szCs w:val="20"/>
          <w:lang w:val="ca-ES"/>
        </w:rPr>
        <w:t>Tipus passis de falques publicitàries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DE5463" w:rsidRPr="00DE5463" w14:paraId="3BB7B2A6" w14:textId="77777777" w:rsidTr="00DE5463">
        <w:trPr>
          <w:trHeight w:val="3464"/>
        </w:trPr>
        <w:tc>
          <w:tcPr>
            <w:tcW w:w="9913" w:type="dxa"/>
            <w:vAlign w:val="center"/>
          </w:tcPr>
          <w:p w14:paraId="2FDD5D01" w14:textId="3092D0D0" w:rsidR="00DE5463" w:rsidRDefault="00DE5463" w:rsidP="00DE5463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rPr>
                <w:rFonts w:ascii="Roboto" w:hAnsi="Roboto" w:cs="Arial"/>
                <w:bCs/>
                <w:color w:val="auto"/>
                <w:sz w:val="16"/>
                <w:szCs w:val="16"/>
              </w:rPr>
            </w:pPr>
            <w:r w:rsidRPr="00DE5463">
              <w:rPr>
                <w:rFonts w:ascii="Roboto" w:hAnsi="Roboto" w:cs="Arial"/>
                <w:color w:val="auto"/>
                <w:sz w:val="16"/>
                <w:szCs w:val="16"/>
              </w:rPr>
              <w:t xml:space="preserve">Cal la producció de la falca? (redacció del text, gravació i edició):   </w:t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separate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end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t xml:space="preserve"> </w:t>
            </w:r>
            <w:r w:rsidRPr="00DE5463"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SÍ   </w:t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separate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end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t xml:space="preserve"> </w:t>
            </w:r>
            <w:r w:rsidRPr="00DE5463">
              <w:rPr>
                <w:rFonts w:ascii="Roboto" w:hAnsi="Roboto" w:cs="Arial"/>
                <w:bCs/>
                <w:color w:val="auto"/>
                <w:sz w:val="16"/>
                <w:szCs w:val="16"/>
              </w:rPr>
              <w:t>NO</w:t>
            </w:r>
          </w:p>
          <w:p w14:paraId="0B61891E" w14:textId="77777777" w:rsidR="00DE5463" w:rsidRPr="00DE5463" w:rsidRDefault="00DE5463" w:rsidP="00DE5463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rPr>
                <w:rFonts w:ascii="Roboto" w:hAnsi="Roboto" w:cs="Arial"/>
                <w:bCs/>
                <w:color w:val="auto"/>
                <w:sz w:val="6"/>
                <w:szCs w:val="6"/>
              </w:rPr>
            </w:pPr>
          </w:p>
          <w:p w14:paraId="0CF04476" w14:textId="22F5D227" w:rsidR="00DE5463" w:rsidRPr="00815810" w:rsidRDefault="00DE5463" w:rsidP="00DE5463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rPr>
                <w:rFonts w:ascii="Roboto" w:hAnsi="Roboto" w:cs="Arial"/>
                <w:bCs/>
                <w:color w:val="auto"/>
                <w:sz w:val="16"/>
                <w:szCs w:val="16"/>
              </w:rPr>
            </w:pPr>
            <w:r w:rsidRPr="00DE5463"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Si el període d’emissió de la falca és inferior </w: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t>a un mes:</w:t>
            </w:r>
          </w:p>
          <w:p w14:paraId="4B8BEB99" w14:textId="77777777" w:rsidR="00DE5463" w:rsidRPr="00815810" w:rsidRDefault="00DE5463" w:rsidP="00DE5463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rPr>
                <w:rFonts w:ascii="Roboto" w:hAnsi="Roboto" w:cs="Arial"/>
                <w:bCs/>
                <w:color w:val="auto"/>
                <w:sz w:val="6"/>
                <w:szCs w:val="6"/>
              </w:rPr>
            </w:pPr>
          </w:p>
          <w:p w14:paraId="787F0B1A" w14:textId="51DA26B8" w:rsidR="00DE5463" w:rsidRPr="00815810" w:rsidRDefault="00DE5463" w:rsidP="00DE5463">
            <w:pPr>
              <w:pStyle w:val="Prrafodelista"/>
              <w:numPr>
                <w:ilvl w:val="0"/>
                <w:numId w:val="32"/>
              </w:numPr>
              <w:tabs>
                <w:tab w:val="left" w:pos="446"/>
              </w:tabs>
              <w:jc w:val="both"/>
              <w:rPr>
                <w:rFonts w:ascii="Roboto" w:hAnsi="Roboto" w:cs="Arial"/>
                <w:bCs/>
                <w:sz w:val="16"/>
                <w:szCs w:val="16"/>
              </w:rPr>
            </w:pPr>
            <w:r w:rsidRPr="00815810">
              <w:rPr>
                <w:rFonts w:ascii="Roboto" w:hAnsi="Roboto" w:cs="Arial"/>
                <w:bCs/>
                <w:sz w:val="16"/>
                <w:szCs w:val="16"/>
              </w:rPr>
              <w:t xml:space="preserve">Durada (dia inici / dia final o mesos concrets discontinus en un any) 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end"/>
            </w:r>
          </w:p>
          <w:p w14:paraId="390C4E64" w14:textId="77777777" w:rsidR="00DE5463" w:rsidRPr="00815810" w:rsidRDefault="00DE5463" w:rsidP="00DE5463">
            <w:pPr>
              <w:tabs>
                <w:tab w:val="left" w:pos="446"/>
              </w:tabs>
              <w:rPr>
                <w:rFonts w:ascii="Roboto" w:hAnsi="Roboto" w:cs="Arial"/>
                <w:bCs/>
                <w:sz w:val="6"/>
                <w:szCs w:val="6"/>
              </w:rPr>
            </w:pPr>
          </w:p>
          <w:p w14:paraId="0B82045F" w14:textId="3362E13B" w:rsidR="00DE5463" w:rsidRPr="00815810" w:rsidRDefault="00DE5463" w:rsidP="00DE5463">
            <w:pPr>
              <w:pStyle w:val="Prrafodelista"/>
              <w:numPr>
                <w:ilvl w:val="0"/>
                <w:numId w:val="32"/>
              </w:numPr>
              <w:tabs>
                <w:tab w:val="left" w:pos="446"/>
              </w:tabs>
              <w:jc w:val="both"/>
              <w:rPr>
                <w:rFonts w:ascii="Roboto" w:hAnsi="Roboto" w:cs="Arial"/>
                <w:bCs/>
                <w:sz w:val="16"/>
                <w:szCs w:val="16"/>
              </w:rPr>
            </w:pPr>
            <w:r w:rsidRPr="00815810">
              <w:rPr>
                <w:rFonts w:ascii="Roboto" w:hAnsi="Roboto" w:cs="Arial"/>
                <w:bCs/>
                <w:sz w:val="16"/>
                <w:szCs w:val="16"/>
              </w:rPr>
              <w:t xml:space="preserve">Passis diaris 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end"/>
            </w:r>
          </w:p>
          <w:p w14:paraId="73677610" w14:textId="77777777" w:rsidR="00DE5463" w:rsidRPr="00815810" w:rsidRDefault="00DE5463" w:rsidP="00DE5463">
            <w:pPr>
              <w:tabs>
                <w:tab w:val="left" w:pos="446"/>
              </w:tabs>
              <w:rPr>
                <w:rFonts w:ascii="Roboto" w:hAnsi="Roboto" w:cs="Arial"/>
                <w:bCs/>
                <w:sz w:val="6"/>
                <w:szCs w:val="6"/>
              </w:rPr>
            </w:pPr>
          </w:p>
          <w:p w14:paraId="15EE6CE8" w14:textId="269DBC98" w:rsidR="00DE5463" w:rsidRPr="00815810" w:rsidRDefault="00DE5463" w:rsidP="00DE5463">
            <w:pPr>
              <w:pStyle w:val="Prrafodelista"/>
              <w:numPr>
                <w:ilvl w:val="0"/>
                <w:numId w:val="32"/>
              </w:numPr>
              <w:tabs>
                <w:tab w:val="left" w:pos="446"/>
              </w:tabs>
              <w:jc w:val="both"/>
              <w:rPr>
                <w:rFonts w:ascii="Roboto" w:hAnsi="Roboto"/>
                <w:bCs/>
                <w:sz w:val="16"/>
                <w:szCs w:val="16"/>
              </w:rPr>
            </w:pPr>
            <w:r w:rsidRPr="00815810">
              <w:rPr>
                <w:rFonts w:ascii="Roboto" w:hAnsi="Roboto" w:cs="Arial"/>
                <w:bCs/>
                <w:sz w:val="16"/>
                <w:szCs w:val="16"/>
              </w:rPr>
              <w:t xml:space="preserve">Hora d’emissió de les falques (si  se’n tria una d’específica  s’aplica un increment del 20% sobre el preu) 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end"/>
            </w:r>
          </w:p>
          <w:p w14:paraId="0C58E592" w14:textId="77777777" w:rsidR="00DE5463" w:rsidRPr="00815810" w:rsidRDefault="00DE5463" w:rsidP="00DE5463">
            <w:pPr>
              <w:tabs>
                <w:tab w:val="left" w:pos="446"/>
              </w:tabs>
              <w:rPr>
                <w:rFonts w:ascii="Roboto" w:hAnsi="Roboto"/>
                <w:bCs/>
                <w:sz w:val="6"/>
                <w:szCs w:val="6"/>
              </w:rPr>
            </w:pPr>
          </w:p>
          <w:p w14:paraId="76D4C330" w14:textId="2AC00D76" w:rsidR="00DE5463" w:rsidRPr="00815810" w:rsidRDefault="00DE5463" w:rsidP="00DE5463">
            <w:pPr>
              <w:pStyle w:val="Prrafodelista"/>
              <w:numPr>
                <w:ilvl w:val="0"/>
                <w:numId w:val="32"/>
              </w:numPr>
              <w:tabs>
                <w:tab w:val="left" w:pos="446"/>
              </w:tabs>
              <w:jc w:val="both"/>
              <w:rPr>
                <w:rFonts w:ascii="Roboto" w:hAnsi="Roboto" w:cs="Arial"/>
                <w:bCs/>
                <w:sz w:val="16"/>
                <w:szCs w:val="16"/>
              </w:rPr>
            </w:pPr>
            <w:r w:rsidRPr="00815810">
              <w:rPr>
                <w:rFonts w:ascii="Roboto" w:hAnsi="Roboto" w:cs="Arial"/>
                <w:bCs/>
                <w:sz w:val="16"/>
                <w:szCs w:val="16"/>
              </w:rPr>
              <w:t xml:space="preserve">Durada de la falca (si la durada és superior als 35” s’aplica un increment del 20% sobre el preu) 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end"/>
            </w:r>
          </w:p>
          <w:p w14:paraId="59F05909" w14:textId="77777777" w:rsidR="00DE5463" w:rsidRPr="00815810" w:rsidRDefault="00DE5463" w:rsidP="00DE5463">
            <w:pPr>
              <w:tabs>
                <w:tab w:val="left" w:pos="446"/>
              </w:tabs>
              <w:rPr>
                <w:rFonts w:ascii="Roboto" w:hAnsi="Roboto" w:cs="Arial"/>
                <w:bCs/>
                <w:sz w:val="6"/>
                <w:szCs w:val="6"/>
              </w:rPr>
            </w:pPr>
          </w:p>
          <w:p w14:paraId="5B511082" w14:textId="56C2432E" w:rsidR="00DE5463" w:rsidRPr="00815810" w:rsidRDefault="00DE5463" w:rsidP="00DE5463">
            <w:pPr>
              <w:tabs>
                <w:tab w:val="left" w:pos="446"/>
              </w:tabs>
              <w:ind w:left="30"/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815810">
              <w:rPr>
                <w:rFonts w:ascii="Roboto" w:hAnsi="Roboto" w:cs="Arial"/>
                <w:bCs/>
                <w:sz w:val="16"/>
                <w:szCs w:val="16"/>
                <w:lang w:val="ca-ES"/>
              </w:rPr>
              <w:t>Si el període d’emissió de la falca és d’un mes o més:</w:t>
            </w:r>
          </w:p>
          <w:p w14:paraId="75982CC6" w14:textId="77777777" w:rsidR="00DE5463" w:rsidRPr="00815810" w:rsidRDefault="00DE5463" w:rsidP="00DE5463">
            <w:pPr>
              <w:tabs>
                <w:tab w:val="left" w:pos="446"/>
              </w:tabs>
              <w:rPr>
                <w:rFonts w:ascii="Roboto" w:hAnsi="Roboto" w:cs="Arial"/>
                <w:bCs/>
                <w:sz w:val="6"/>
                <w:szCs w:val="6"/>
                <w:lang w:val="ca-ES"/>
              </w:rPr>
            </w:pPr>
          </w:p>
          <w:p w14:paraId="4FF31FAC" w14:textId="69FAABCD" w:rsidR="00DE5463" w:rsidRPr="00815810" w:rsidRDefault="00DE5463" w:rsidP="00DE5463">
            <w:pPr>
              <w:pStyle w:val="Prrafodelista"/>
              <w:numPr>
                <w:ilvl w:val="0"/>
                <w:numId w:val="32"/>
              </w:numPr>
              <w:tabs>
                <w:tab w:val="left" w:pos="446"/>
              </w:tabs>
              <w:jc w:val="both"/>
              <w:rPr>
                <w:rFonts w:ascii="Roboto" w:hAnsi="Roboto" w:cs="Arial"/>
                <w:bCs/>
                <w:sz w:val="16"/>
                <w:szCs w:val="16"/>
              </w:rPr>
            </w:pPr>
            <w:r w:rsidRPr="00815810">
              <w:rPr>
                <w:rFonts w:ascii="Roboto" w:hAnsi="Roboto" w:cs="Arial"/>
                <w:bCs/>
                <w:sz w:val="16"/>
                <w:szCs w:val="16"/>
              </w:rPr>
              <w:t xml:space="preserve">Durada de la campanya i mesos d’emissió de les falques 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end"/>
            </w:r>
          </w:p>
          <w:p w14:paraId="509DCBB0" w14:textId="77777777" w:rsidR="00DE5463" w:rsidRPr="00815810" w:rsidRDefault="00DE5463" w:rsidP="00DE5463">
            <w:pPr>
              <w:tabs>
                <w:tab w:val="left" w:pos="446"/>
              </w:tabs>
              <w:rPr>
                <w:rFonts w:ascii="Roboto" w:hAnsi="Roboto" w:cs="Arial"/>
                <w:bCs/>
                <w:sz w:val="6"/>
                <w:szCs w:val="6"/>
              </w:rPr>
            </w:pPr>
          </w:p>
          <w:p w14:paraId="3D12D829" w14:textId="46628F6D" w:rsidR="00DE5463" w:rsidRPr="00815810" w:rsidRDefault="00DE5463" w:rsidP="00DE5463">
            <w:pPr>
              <w:pStyle w:val="Prrafodelista"/>
              <w:numPr>
                <w:ilvl w:val="0"/>
                <w:numId w:val="32"/>
              </w:numPr>
              <w:tabs>
                <w:tab w:val="left" w:pos="446"/>
              </w:tabs>
              <w:jc w:val="both"/>
              <w:rPr>
                <w:rFonts w:ascii="Roboto" w:hAnsi="Roboto"/>
                <w:bCs/>
                <w:sz w:val="16"/>
                <w:szCs w:val="16"/>
              </w:rPr>
            </w:pPr>
            <w:r w:rsidRPr="00815810">
              <w:rPr>
                <w:rFonts w:ascii="Roboto" w:hAnsi="Roboto" w:cs="Arial"/>
                <w:bCs/>
                <w:sz w:val="16"/>
                <w:szCs w:val="16"/>
              </w:rPr>
              <w:t xml:space="preserve">Passis diaris al mes 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end"/>
            </w:r>
          </w:p>
          <w:p w14:paraId="4E252DE6" w14:textId="77777777" w:rsidR="00DE5463" w:rsidRPr="00815810" w:rsidRDefault="00DE5463" w:rsidP="00DE5463">
            <w:pPr>
              <w:tabs>
                <w:tab w:val="left" w:pos="446"/>
              </w:tabs>
              <w:rPr>
                <w:rFonts w:ascii="Roboto" w:hAnsi="Roboto"/>
                <w:bCs/>
                <w:sz w:val="6"/>
                <w:szCs w:val="6"/>
              </w:rPr>
            </w:pPr>
          </w:p>
          <w:p w14:paraId="431F0492" w14:textId="324BE502" w:rsidR="00DE5463" w:rsidRPr="00815810" w:rsidRDefault="00DE5463" w:rsidP="00DE5463">
            <w:pPr>
              <w:pStyle w:val="Prrafodelista"/>
              <w:numPr>
                <w:ilvl w:val="0"/>
                <w:numId w:val="32"/>
              </w:numPr>
              <w:tabs>
                <w:tab w:val="left" w:pos="446"/>
              </w:tabs>
              <w:jc w:val="both"/>
              <w:rPr>
                <w:rFonts w:ascii="Roboto" w:hAnsi="Roboto"/>
                <w:bCs/>
                <w:sz w:val="16"/>
                <w:szCs w:val="16"/>
              </w:rPr>
            </w:pPr>
            <w:r w:rsidRPr="00815810">
              <w:rPr>
                <w:rFonts w:ascii="Roboto" w:hAnsi="Roboto" w:cs="Arial"/>
                <w:bCs/>
                <w:sz w:val="16"/>
                <w:szCs w:val="16"/>
              </w:rPr>
              <w:t xml:space="preserve">Hora d’emissió de les falques (si se’n tria un d’específic s’aplica un increment del 20% sobre el preu) 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end"/>
            </w:r>
          </w:p>
          <w:p w14:paraId="249D5BD7" w14:textId="77777777" w:rsidR="00DE5463" w:rsidRPr="00815810" w:rsidRDefault="00DE5463" w:rsidP="00DE5463">
            <w:pPr>
              <w:tabs>
                <w:tab w:val="left" w:pos="446"/>
              </w:tabs>
              <w:rPr>
                <w:rFonts w:ascii="Roboto" w:hAnsi="Roboto"/>
                <w:bCs/>
                <w:sz w:val="6"/>
                <w:szCs w:val="6"/>
              </w:rPr>
            </w:pPr>
          </w:p>
          <w:p w14:paraId="4448E64B" w14:textId="245D4F83" w:rsidR="00DE5463" w:rsidRPr="00DE5463" w:rsidRDefault="00DE5463" w:rsidP="00DE5463">
            <w:pPr>
              <w:pStyle w:val="Prrafodelista"/>
              <w:numPr>
                <w:ilvl w:val="0"/>
                <w:numId w:val="32"/>
              </w:numPr>
              <w:tabs>
                <w:tab w:val="left" w:pos="446"/>
              </w:tabs>
              <w:jc w:val="both"/>
              <w:rPr>
                <w:rFonts w:ascii="Roboto" w:hAnsi="Roboto"/>
                <w:bCs/>
                <w:sz w:val="16"/>
                <w:szCs w:val="16"/>
              </w:rPr>
            </w:pPr>
            <w:r w:rsidRPr="00815810">
              <w:rPr>
                <w:rFonts w:ascii="Roboto" w:hAnsi="Roboto" w:cs="Arial"/>
                <w:bCs/>
                <w:sz w:val="16"/>
                <w:szCs w:val="16"/>
              </w:rPr>
              <w:t xml:space="preserve">Durada de la falca (si la durada és superior als 35” s’aplica un increment del 20% sobre el preu) 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sz w:val="16"/>
                <w:szCs w:val="16"/>
              </w:rPr>
              <w:fldChar w:fldCharType="end"/>
            </w:r>
          </w:p>
        </w:tc>
      </w:tr>
    </w:tbl>
    <w:p w14:paraId="7E45B38A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305BEC6" w14:textId="670A3CD5" w:rsidR="005836BD" w:rsidRDefault="00815810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Tipus mencions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2"/>
        <w:gridCol w:w="1983"/>
        <w:gridCol w:w="1982"/>
        <w:gridCol w:w="1983"/>
        <w:gridCol w:w="1983"/>
      </w:tblGrid>
      <w:tr w:rsidR="00815810" w:rsidRPr="00815810" w14:paraId="5542DE38" w14:textId="77777777" w:rsidTr="00815810">
        <w:trPr>
          <w:trHeight w:val="360"/>
        </w:trPr>
        <w:tc>
          <w:tcPr>
            <w:tcW w:w="1982" w:type="dxa"/>
            <w:tcBorders>
              <w:right w:val="nil"/>
            </w:tcBorders>
            <w:vAlign w:val="center"/>
          </w:tcPr>
          <w:p w14:paraId="7FCE98D3" w14:textId="73BCC73B" w:rsidR="00815810" w:rsidRPr="00815810" w:rsidRDefault="00815810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B71B84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B71B8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1 passi / setmana</w:t>
            </w:r>
          </w:p>
        </w:tc>
        <w:tc>
          <w:tcPr>
            <w:tcW w:w="1983" w:type="dxa"/>
            <w:tcBorders>
              <w:left w:val="nil"/>
              <w:right w:val="nil"/>
            </w:tcBorders>
            <w:vAlign w:val="center"/>
          </w:tcPr>
          <w:p w14:paraId="33C9DD26" w14:textId="5D6CD131" w:rsidR="00815810" w:rsidRPr="00815810" w:rsidRDefault="00815810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B71B84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B71B8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2 passis / setmana</w:t>
            </w:r>
          </w:p>
        </w:tc>
        <w:tc>
          <w:tcPr>
            <w:tcW w:w="1982" w:type="dxa"/>
            <w:tcBorders>
              <w:left w:val="nil"/>
              <w:right w:val="nil"/>
            </w:tcBorders>
            <w:vAlign w:val="center"/>
          </w:tcPr>
          <w:p w14:paraId="6235D671" w14:textId="794EC449" w:rsidR="00815810" w:rsidRPr="00815810" w:rsidRDefault="00815810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B71B84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B71B8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3 passis / setmana</w:t>
            </w:r>
          </w:p>
        </w:tc>
        <w:tc>
          <w:tcPr>
            <w:tcW w:w="1983" w:type="dxa"/>
            <w:tcBorders>
              <w:left w:val="nil"/>
              <w:right w:val="nil"/>
            </w:tcBorders>
            <w:vAlign w:val="center"/>
          </w:tcPr>
          <w:p w14:paraId="46708C82" w14:textId="698A62AD" w:rsidR="00815810" w:rsidRPr="00815810" w:rsidRDefault="00815810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B71B84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B71B8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4 passis / setmana</w:t>
            </w:r>
          </w:p>
        </w:tc>
        <w:tc>
          <w:tcPr>
            <w:tcW w:w="1983" w:type="dxa"/>
            <w:tcBorders>
              <w:left w:val="nil"/>
            </w:tcBorders>
            <w:vAlign w:val="center"/>
          </w:tcPr>
          <w:p w14:paraId="7D94EC86" w14:textId="68B69C7B" w:rsidR="00815810" w:rsidRPr="00815810" w:rsidRDefault="00815810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B71B84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B71B8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5 passis / setmana</w:t>
            </w:r>
          </w:p>
        </w:tc>
      </w:tr>
    </w:tbl>
    <w:p w14:paraId="0ECC9245" w14:textId="77777777" w:rsidR="00815810" w:rsidRPr="00815810" w:rsidRDefault="00815810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E74A5B2" w14:textId="581A0E16" w:rsidR="005836BD" w:rsidRPr="00815810" w:rsidRDefault="00815810" w:rsidP="005836BD">
      <w:pPr>
        <w:rPr>
          <w:rFonts w:ascii="Roboto" w:hAnsi="Roboto" w:cs="Arial"/>
          <w:b/>
          <w:sz w:val="20"/>
          <w:szCs w:val="20"/>
          <w:lang w:val="ca-ES"/>
        </w:rPr>
      </w:pPr>
      <w:r w:rsidRPr="00815810">
        <w:rPr>
          <w:rFonts w:ascii="Roboto" w:hAnsi="Roboto" w:cs="Arial"/>
          <w:b/>
          <w:sz w:val="20"/>
          <w:szCs w:val="20"/>
          <w:lang w:val="ca-ES"/>
        </w:rPr>
        <w:t>Tipus patrocini de programes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815810" w:rsidRPr="00815810" w14:paraId="7DE934E1" w14:textId="77777777" w:rsidTr="00815810">
        <w:trPr>
          <w:trHeight w:val="1290"/>
        </w:trPr>
        <w:tc>
          <w:tcPr>
            <w:tcW w:w="9913" w:type="dxa"/>
            <w:vAlign w:val="center"/>
          </w:tcPr>
          <w:p w14:paraId="0DD1A8C1" w14:textId="321C6E47" w:rsidR="00815810" w:rsidRDefault="00815810" w:rsidP="00815810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rPr>
                <w:rFonts w:ascii="Roboto" w:hAnsi="Roboto" w:cs="Arial"/>
                <w:bCs/>
                <w:color w:val="auto"/>
                <w:sz w:val="16"/>
                <w:szCs w:val="16"/>
              </w:rPr>
            </w:pPr>
            <w:r w:rsidRPr="00DE5463">
              <w:rPr>
                <w:rFonts w:ascii="Roboto" w:hAnsi="Roboto" w:cs="Arial"/>
                <w:color w:val="auto"/>
                <w:sz w:val="16"/>
                <w:szCs w:val="16"/>
              </w:rPr>
              <w:t xml:space="preserve">Cal la producció de la falca? (redacció del text, gravació i edició):   </w:t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separate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end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t xml:space="preserve"> </w:t>
            </w:r>
            <w:r w:rsidRPr="00DE5463"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SÍ   </w:t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separate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end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t xml:space="preserve"> </w:t>
            </w:r>
            <w:r w:rsidRPr="00DE5463">
              <w:rPr>
                <w:rFonts w:ascii="Roboto" w:hAnsi="Roboto" w:cs="Arial"/>
                <w:bCs/>
                <w:color w:val="auto"/>
                <w:sz w:val="16"/>
                <w:szCs w:val="16"/>
              </w:rPr>
              <w:t>NO</w:t>
            </w:r>
          </w:p>
          <w:p w14:paraId="07BF5D75" w14:textId="77777777" w:rsidR="00815810" w:rsidRPr="00815810" w:rsidRDefault="00815810" w:rsidP="00815810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rPr>
                <w:rFonts w:ascii="Roboto" w:hAnsi="Roboto" w:cs="Arial"/>
                <w:bCs/>
                <w:color w:val="auto"/>
                <w:sz w:val="6"/>
                <w:szCs w:val="6"/>
              </w:rPr>
            </w:pPr>
          </w:p>
          <w:p w14:paraId="466EDEBC" w14:textId="57F859E6" w:rsidR="00815810" w:rsidRDefault="00815810" w:rsidP="00815810">
            <w:pPr>
              <w:pStyle w:val="Tablavieta1"/>
              <w:numPr>
                <w:ilvl w:val="0"/>
                <w:numId w:val="33"/>
              </w:numPr>
              <w:tabs>
                <w:tab w:val="left" w:pos="446"/>
              </w:tabs>
              <w:spacing w:line="240" w:lineRule="auto"/>
              <w:rPr>
                <w:rFonts w:ascii="Roboto" w:hAnsi="Roboto" w:cs="Arial"/>
                <w:bCs/>
                <w:color w:val="auto"/>
                <w:sz w:val="16"/>
                <w:szCs w:val="16"/>
              </w:rPr>
            </w:pPr>
            <w:r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Nom del programa </w: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end"/>
            </w:r>
          </w:p>
          <w:p w14:paraId="6D9DC0B1" w14:textId="77777777" w:rsidR="00815810" w:rsidRPr="00815810" w:rsidRDefault="00815810" w:rsidP="00815810">
            <w:pPr>
              <w:pStyle w:val="Tablavieta1"/>
              <w:tabs>
                <w:tab w:val="left" w:pos="446"/>
              </w:tabs>
              <w:spacing w:line="240" w:lineRule="auto"/>
              <w:ind w:left="750" w:firstLine="0"/>
              <w:rPr>
                <w:rFonts w:ascii="Roboto" w:hAnsi="Roboto" w:cs="Arial"/>
                <w:bCs/>
                <w:color w:val="auto"/>
                <w:sz w:val="6"/>
                <w:szCs w:val="6"/>
              </w:rPr>
            </w:pPr>
          </w:p>
          <w:p w14:paraId="347A6EC5" w14:textId="2919591E" w:rsidR="00815810" w:rsidRDefault="00815810" w:rsidP="00815810">
            <w:pPr>
              <w:pStyle w:val="Tablavieta1"/>
              <w:numPr>
                <w:ilvl w:val="0"/>
                <w:numId w:val="33"/>
              </w:numPr>
              <w:tabs>
                <w:tab w:val="left" w:pos="446"/>
              </w:tabs>
              <w:spacing w:line="240" w:lineRule="auto"/>
              <w:rPr>
                <w:rFonts w:ascii="Roboto" w:hAnsi="Roboto" w:cs="Arial"/>
                <w:bCs/>
                <w:color w:val="auto"/>
                <w:sz w:val="16"/>
                <w:szCs w:val="16"/>
              </w:rPr>
            </w:pP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t>Durada de la campanya (mínim d’un mes)</w:t>
            </w:r>
            <w:r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 </w: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end"/>
            </w:r>
          </w:p>
          <w:p w14:paraId="62EBE251" w14:textId="77777777" w:rsidR="00815810" w:rsidRPr="00815810" w:rsidRDefault="00815810" w:rsidP="00815810">
            <w:pPr>
              <w:pStyle w:val="Prrafodelista"/>
              <w:rPr>
                <w:rFonts w:ascii="Roboto" w:hAnsi="Roboto" w:cs="Arial"/>
                <w:bCs/>
                <w:sz w:val="6"/>
                <w:szCs w:val="6"/>
              </w:rPr>
            </w:pPr>
          </w:p>
          <w:p w14:paraId="5C3F27DD" w14:textId="1BB3FB64" w:rsidR="00815810" w:rsidRPr="00815810" w:rsidRDefault="00815810" w:rsidP="00815810">
            <w:pPr>
              <w:pStyle w:val="Tablavieta1"/>
              <w:numPr>
                <w:ilvl w:val="0"/>
                <w:numId w:val="33"/>
              </w:numPr>
              <w:tabs>
                <w:tab w:val="left" w:pos="446"/>
              </w:tabs>
              <w:spacing w:line="240" w:lineRule="auto"/>
              <w:rPr>
                <w:rFonts w:ascii="Roboto" w:hAnsi="Roboto" w:cs="Arial"/>
                <w:sz w:val="16"/>
                <w:szCs w:val="16"/>
              </w:rPr>
            </w:pP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t>Mesos d’emissió del patrocini</w:t>
            </w:r>
            <w:r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 </w: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end"/>
            </w:r>
          </w:p>
        </w:tc>
      </w:tr>
    </w:tbl>
    <w:p w14:paraId="7C05697D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9B097EA" w14:textId="0DE55785" w:rsidR="00815810" w:rsidRDefault="00815810" w:rsidP="00815810">
      <w:pPr>
        <w:pStyle w:val="Piedepgina"/>
        <w:rPr>
          <w:rFonts w:ascii="Roboto" w:hAnsi="Roboto" w:cs="Arial"/>
          <w:b/>
          <w:sz w:val="20"/>
          <w:lang w:val="ca-ES"/>
        </w:rPr>
      </w:pPr>
      <w:r w:rsidRPr="00815810">
        <w:rPr>
          <w:rFonts w:ascii="Roboto" w:hAnsi="Roboto" w:cs="Arial"/>
          <w:b/>
          <w:sz w:val="20"/>
          <w:lang w:val="ca-ES"/>
        </w:rPr>
        <w:lastRenderedPageBreak/>
        <w:t>Tipus patrocini de descàrregues de podcast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815810" w:rsidRPr="00815810" w14:paraId="0E975181" w14:textId="77777777" w:rsidTr="00815810">
        <w:trPr>
          <w:trHeight w:val="1031"/>
        </w:trPr>
        <w:tc>
          <w:tcPr>
            <w:tcW w:w="9913" w:type="dxa"/>
            <w:vAlign w:val="center"/>
          </w:tcPr>
          <w:p w14:paraId="2B8E2C6A" w14:textId="77777777" w:rsidR="00815810" w:rsidRDefault="00815810" w:rsidP="00815810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rPr>
                <w:rFonts w:ascii="Roboto" w:hAnsi="Roboto" w:cs="Arial"/>
                <w:bCs/>
                <w:color w:val="auto"/>
                <w:sz w:val="16"/>
                <w:szCs w:val="16"/>
              </w:rPr>
            </w:pPr>
            <w:r w:rsidRPr="00DE5463">
              <w:rPr>
                <w:rFonts w:ascii="Roboto" w:hAnsi="Roboto" w:cs="Arial"/>
                <w:color w:val="auto"/>
                <w:sz w:val="16"/>
                <w:szCs w:val="16"/>
              </w:rPr>
              <w:t xml:space="preserve">Cal la producció de la falca? (redacció del text, gravació i edició):   </w:t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separate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end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t xml:space="preserve"> </w:t>
            </w:r>
            <w:r w:rsidRPr="00DE5463"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SÍ   </w:t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separate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end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t xml:space="preserve"> </w:t>
            </w:r>
            <w:r w:rsidRPr="00DE5463">
              <w:rPr>
                <w:rFonts w:ascii="Roboto" w:hAnsi="Roboto" w:cs="Arial"/>
                <w:bCs/>
                <w:color w:val="auto"/>
                <w:sz w:val="16"/>
                <w:szCs w:val="16"/>
              </w:rPr>
              <w:t>NO</w:t>
            </w:r>
          </w:p>
          <w:p w14:paraId="084AA099" w14:textId="77777777" w:rsidR="00815810" w:rsidRPr="00815810" w:rsidRDefault="00815810" w:rsidP="00815810">
            <w:pPr>
              <w:pStyle w:val="Tablavieta1"/>
              <w:tabs>
                <w:tab w:val="left" w:pos="446"/>
              </w:tabs>
              <w:spacing w:line="240" w:lineRule="auto"/>
              <w:ind w:left="30" w:firstLine="0"/>
              <w:rPr>
                <w:rFonts w:ascii="Roboto" w:hAnsi="Roboto" w:cs="Arial"/>
                <w:bCs/>
                <w:color w:val="auto"/>
                <w:sz w:val="6"/>
                <w:szCs w:val="6"/>
              </w:rPr>
            </w:pPr>
          </w:p>
          <w:p w14:paraId="31FFC900" w14:textId="1D02352E" w:rsidR="00815810" w:rsidRDefault="00815810" w:rsidP="00815810">
            <w:pPr>
              <w:pStyle w:val="Tablavieta1"/>
              <w:numPr>
                <w:ilvl w:val="0"/>
                <w:numId w:val="33"/>
              </w:numPr>
              <w:tabs>
                <w:tab w:val="left" w:pos="446"/>
              </w:tabs>
              <w:spacing w:line="240" w:lineRule="auto"/>
              <w:rPr>
                <w:rFonts w:ascii="Roboto" w:hAnsi="Roboto" w:cs="Arial"/>
                <w:bCs/>
                <w:color w:val="auto"/>
                <w:sz w:val="16"/>
                <w:szCs w:val="16"/>
              </w:rPr>
            </w:pPr>
            <w:r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Patrocini del podcast:    </w:t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separate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end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Roboto" w:hAnsi="Roboto" w:cs="Arial"/>
                <w:bCs/>
                <w:color w:val="auto"/>
                <w:sz w:val="16"/>
                <w:szCs w:val="16"/>
              </w:rPr>
              <w:t>Ple de la corporació</w:t>
            </w:r>
            <w:r w:rsidRPr="00DE5463"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 </w:t>
            </w:r>
            <w:r w:rsidRPr="00DE5463"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  </w:t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separate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end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Roboto" w:hAnsi="Roboto" w:cs="Arial"/>
                <w:bCs/>
                <w:color w:val="auto"/>
                <w:sz w:val="16"/>
                <w:szCs w:val="16"/>
              </w:rPr>
              <w:t>Escairats i Finestra del Castell</w:t>
            </w:r>
            <w:r w:rsidRPr="00DE5463"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 </w:t>
            </w:r>
            <w:r w:rsidRPr="00DE5463"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 </w:t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instrText xml:space="preserve"> FORMCHECKBOX </w:instrText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</w:r>
            <w:r w:rsidR="00B71B84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separate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fldChar w:fldCharType="end"/>
            </w:r>
            <w:r w:rsidRPr="00DE5463">
              <w:rPr>
                <w:rFonts w:ascii="Roboto" w:hAnsi="Roboto" w:cs="Arial"/>
                <w:b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Roboto" w:hAnsi="Roboto" w:cs="Arial"/>
                <w:bCs/>
                <w:color w:val="auto"/>
                <w:sz w:val="16"/>
                <w:szCs w:val="16"/>
              </w:rPr>
              <w:t>Línia directa</w:t>
            </w:r>
          </w:p>
          <w:p w14:paraId="3CCEE06A" w14:textId="77777777" w:rsidR="00815810" w:rsidRPr="00815810" w:rsidRDefault="00815810" w:rsidP="00815810">
            <w:pPr>
              <w:pStyle w:val="Tablavieta1"/>
              <w:tabs>
                <w:tab w:val="left" w:pos="446"/>
              </w:tabs>
              <w:spacing w:line="240" w:lineRule="auto"/>
              <w:ind w:left="750" w:firstLine="0"/>
              <w:rPr>
                <w:rFonts w:ascii="Roboto" w:hAnsi="Roboto" w:cs="Arial"/>
                <w:bCs/>
                <w:color w:val="auto"/>
                <w:sz w:val="6"/>
                <w:szCs w:val="6"/>
              </w:rPr>
            </w:pPr>
          </w:p>
          <w:p w14:paraId="666D6A63" w14:textId="380EBBFF" w:rsidR="00815810" w:rsidRPr="00815810" w:rsidRDefault="00815810" w:rsidP="00815810">
            <w:pPr>
              <w:pStyle w:val="Tablavieta1"/>
              <w:numPr>
                <w:ilvl w:val="0"/>
                <w:numId w:val="33"/>
              </w:numPr>
              <w:tabs>
                <w:tab w:val="left" w:pos="446"/>
              </w:tabs>
              <w:spacing w:line="240" w:lineRule="auto"/>
              <w:rPr>
                <w:rFonts w:ascii="Roboto" w:hAnsi="Roboto" w:cs="Arial"/>
                <w:bCs/>
                <w:sz w:val="16"/>
                <w:szCs w:val="16"/>
              </w:rPr>
            </w:pP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t xml:space="preserve">Durada de la campanya </w: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instrText xml:space="preserve"> FORMTEXT </w:instrTex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separate"/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noProof/>
                <w:color w:val="auto"/>
                <w:sz w:val="16"/>
                <w:szCs w:val="16"/>
              </w:rPr>
              <w:t> </w:t>
            </w:r>
            <w:r w:rsidRPr="00815810">
              <w:rPr>
                <w:rFonts w:ascii="Roboto" w:hAnsi="Roboto" w:cs="Arial"/>
                <w:bCs/>
                <w:color w:val="auto"/>
                <w:sz w:val="16"/>
                <w:szCs w:val="16"/>
              </w:rPr>
              <w:fldChar w:fldCharType="end"/>
            </w:r>
          </w:p>
        </w:tc>
      </w:tr>
    </w:tbl>
    <w:p w14:paraId="033AAC29" w14:textId="77777777" w:rsidR="00B328BB" w:rsidRDefault="00B328BB" w:rsidP="00793D7D">
      <w:pPr>
        <w:pStyle w:val="Piedepgina"/>
        <w:jc w:val="left"/>
        <w:rPr>
          <w:rFonts w:ascii="Roboto" w:hAnsi="Roboto" w:cs="Arial"/>
          <w:b/>
          <w:bCs/>
          <w:sz w:val="20"/>
          <w:lang w:val="ca-ES"/>
        </w:rPr>
      </w:pPr>
    </w:p>
    <w:p w14:paraId="38FB7E4F" w14:textId="3C86320B" w:rsidR="00793D7D" w:rsidRPr="00964564" w:rsidRDefault="00793D7D" w:rsidP="00793D7D">
      <w:pPr>
        <w:pStyle w:val="Piedepgina"/>
        <w:jc w:val="left"/>
        <w:rPr>
          <w:rFonts w:ascii="Roboto" w:hAnsi="Roboto" w:cs="Arial"/>
          <w:b/>
          <w:bCs/>
          <w:sz w:val="20"/>
          <w:lang w:val="ca-ES"/>
        </w:rPr>
      </w:pPr>
      <w:r>
        <w:rPr>
          <w:rFonts w:ascii="Roboto" w:hAnsi="Roboto" w:cs="Arial"/>
          <w:b/>
          <w:bCs/>
          <w:sz w:val="20"/>
          <w:lang w:val="ca-ES"/>
        </w:rPr>
        <w:t>Dades bancàries</w:t>
      </w:r>
    </w:p>
    <w:tbl>
      <w:tblPr>
        <w:tblStyle w:val="Tablaconcuadrcula"/>
        <w:tblW w:w="9949" w:type="dxa"/>
        <w:tblLook w:val="04A0" w:firstRow="1" w:lastRow="0" w:firstColumn="1" w:lastColumn="0" w:noHBand="0" w:noVBand="1"/>
      </w:tblPr>
      <w:tblGrid>
        <w:gridCol w:w="9949"/>
      </w:tblGrid>
      <w:tr w:rsidR="00793D7D" w14:paraId="49064CC8" w14:textId="77777777" w:rsidTr="001A29DE">
        <w:trPr>
          <w:trHeight w:val="3971"/>
        </w:trPr>
        <w:tc>
          <w:tcPr>
            <w:tcW w:w="9949" w:type="dxa"/>
            <w:vAlign w:val="center"/>
          </w:tcPr>
          <w:p w14:paraId="23295E7D" w14:textId="77777777" w:rsidR="00793D7D" w:rsidRDefault="00793D7D" w:rsidP="001A29DE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</w:t>
            </w:r>
            <w:r w:rsidRPr="009A3E5A">
              <w:rPr>
                <w:rFonts w:ascii="Roboto" w:hAnsi="Roboto" w:cs="Arial"/>
                <w:sz w:val="16"/>
                <w:szCs w:val="16"/>
                <w:lang w:val="ca-ES"/>
              </w:rPr>
              <w:t>enint en compte que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l</w:t>
            </w:r>
            <w:r w:rsidRPr="009A3E5A">
              <w:rPr>
                <w:rFonts w:ascii="Roboto" w:hAnsi="Roboto" w:cs="Arial"/>
                <w:sz w:val="16"/>
                <w:szCs w:val="16"/>
                <w:lang w:val="ca-ES"/>
              </w:rPr>
              <w:t>a persona beneficiària o sol·licitant ha de ser titular o cotitular del compte bancari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  <w:p w14:paraId="051AA752" w14:textId="77777777" w:rsidR="00793D7D" w:rsidRDefault="00793D7D" w:rsidP="001A29DE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6A91BA52" w14:textId="77777777" w:rsidR="00793D7D" w:rsidRDefault="00793D7D" w:rsidP="001A29DE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Titular del compte bancari:</w:t>
            </w:r>
          </w:p>
          <w:p w14:paraId="73A5CB34" w14:textId="77777777" w:rsidR="00793D7D" w:rsidRDefault="00793D7D" w:rsidP="001A29DE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8276"/>
            </w:tblGrid>
            <w:tr w:rsidR="00793D7D" w14:paraId="03E289E3" w14:textId="77777777" w:rsidTr="00416061">
              <w:trPr>
                <w:trHeight w:val="266"/>
              </w:trPr>
              <w:tc>
                <w:tcPr>
                  <w:tcW w:w="144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A718DEA" w14:textId="77777777" w:rsidR="00793D7D" w:rsidRPr="00555D6B" w:rsidRDefault="00793D7D" w:rsidP="001A29DE">
                  <w:pPr>
                    <w:pStyle w:val="Piedepgina"/>
                    <w:rPr>
                      <w:rFonts w:ascii="Roboto" w:hAnsi="Roboto" w:cs="Arial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555D6B">
                    <w:rPr>
                      <w:rFonts w:ascii="Roboto" w:eastAsia="Roboto" w:hAnsi="Roboto" w:cs="Roboto"/>
                      <w:b/>
                      <w:bCs/>
                      <w:color w:val="000000" w:themeColor="text1"/>
                      <w:sz w:val="16"/>
                      <w:szCs w:val="16"/>
                      <w:lang w:val="ca-ES"/>
                    </w:rPr>
                    <w:t xml:space="preserve">Nom i Cognoms: </w:t>
                  </w:r>
                </w:p>
              </w:tc>
              <w:tc>
                <w:tcPr>
                  <w:tcW w:w="8276" w:type="dxa"/>
                  <w:vAlign w:val="center"/>
                </w:tcPr>
                <w:p w14:paraId="315E25F2" w14:textId="77777777" w:rsidR="00793D7D" w:rsidRDefault="00793D7D" w:rsidP="001A29DE">
                  <w:pPr>
                    <w:pStyle w:val="Piedepgina"/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begin">
                      <w:ffData>
                        <w:name w:val="Texto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instrText xml:space="preserve"> FORMTEXT </w:instrTex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separate"/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end"/>
                  </w:r>
                </w:p>
              </w:tc>
            </w:tr>
            <w:tr w:rsidR="00793D7D" w14:paraId="47D37031" w14:textId="77777777" w:rsidTr="00416061">
              <w:trPr>
                <w:trHeight w:val="266"/>
              </w:trPr>
              <w:tc>
                <w:tcPr>
                  <w:tcW w:w="144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4D07C31" w14:textId="77777777" w:rsidR="00793D7D" w:rsidRPr="00555D6B" w:rsidRDefault="00793D7D" w:rsidP="001A29DE">
                  <w:pPr>
                    <w:pStyle w:val="Piedepgina"/>
                    <w:rPr>
                      <w:rFonts w:ascii="Roboto" w:hAnsi="Roboto" w:cs="Arial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555D6B">
                    <w:rPr>
                      <w:rFonts w:ascii="Roboto" w:hAnsi="Roboto" w:cs="Arial"/>
                      <w:b/>
                      <w:bCs/>
                      <w:sz w:val="16"/>
                      <w:szCs w:val="16"/>
                      <w:lang w:val="ca-ES"/>
                    </w:rPr>
                    <w:t>DNI/NIE/NIF:</w:t>
                  </w:r>
                </w:p>
              </w:tc>
              <w:tc>
                <w:tcPr>
                  <w:tcW w:w="8276" w:type="dxa"/>
                  <w:vAlign w:val="center"/>
                </w:tcPr>
                <w:p w14:paraId="6D393C83" w14:textId="77777777" w:rsidR="00793D7D" w:rsidRDefault="00793D7D" w:rsidP="001A29DE">
                  <w:pPr>
                    <w:pStyle w:val="Piedepgina"/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"/>
                        </w:textInput>
                      </w:ffData>
                    </w:fldChar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instrText xml:space="preserve"> FORMTEXT </w:instrTex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separate"/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t> </w:t>
                  </w:r>
                  <w:r w:rsidRPr="0033031A"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  <w:fldChar w:fldCharType="end"/>
                  </w:r>
                </w:p>
              </w:tc>
            </w:tr>
          </w:tbl>
          <w:p w14:paraId="1583D25B" w14:textId="77777777" w:rsidR="00793D7D" w:rsidRDefault="00793D7D" w:rsidP="001A29DE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7D29BCA1" w14:textId="77777777" w:rsidR="00793D7D" w:rsidRDefault="00793D7D" w:rsidP="001A29DE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Codi IBAN</w:t>
            </w:r>
          </w:p>
          <w:p w14:paraId="453668F2" w14:textId="77777777" w:rsidR="00793D7D" w:rsidRPr="007075D6" w:rsidRDefault="00793D7D" w:rsidP="001A29DE">
            <w:pPr>
              <w:pStyle w:val="Piedepgina"/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tbl>
            <w:tblPr>
              <w:tblStyle w:val="Tablaconcuadrcula"/>
              <w:tblW w:w="9730" w:type="dxa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13"/>
              <w:gridCol w:w="332"/>
              <w:gridCol w:w="13"/>
              <w:gridCol w:w="332"/>
              <w:gridCol w:w="13"/>
              <w:gridCol w:w="332"/>
              <w:gridCol w:w="13"/>
              <w:gridCol w:w="348"/>
              <w:gridCol w:w="222"/>
              <w:gridCol w:w="12"/>
              <w:gridCol w:w="333"/>
              <w:gridCol w:w="12"/>
              <w:gridCol w:w="333"/>
              <w:gridCol w:w="12"/>
              <w:gridCol w:w="333"/>
              <w:gridCol w:w="12"/>
              <w:gridCol w:w="348"/>
              <w:gridCol w:w="222"/>
              <w:gridCol w:w="12"/>
              <w:gridCol w:w="333"/>
              <w:gridCol w:w="12"/>
              <w:gridCol w:w="333"/>
              <w:gridCol w:w="12"/>
              <w:gridCol w:w="333"/>
              <w:gridCol w:w="12"/>
              <w:gridCol w:w="348"/>
              <w:gridCol w:w="222"/>
              <w:gridCol w:w="11"/>
              <w:gridCol w:w="334"/>
              <w:gridCol w:w="11"/>
              <w:gridCol w:w="348"/>
              <w:gridCol w:w="222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34"/>
              <w:gridCol w:w="11"/>
              <w:gridCol w:w="348"/>
              <w:gridCol w:w="224"/>
              <w:gridCol w:w="42"/>
            </w:tblGrid>
            <w:tr w:rsidR="00793D7D" w14:paraId="2E700903" w14:textId="77777777" w:rsidTr="001A29DE">
              <w:trPr>
                <w:trHeight w:val="243"/>
              </w:trPr>
              <w:tc>
                <w:tcPr>
                  <w:tcW w:w="22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364DA83" w14:textId="77777777" w:rsidR="00793D7D" w:rsidRDefault="00793D7D" w:rsidP="001A29DE">
                  <w:pPr>
                    <w:pStyle w:val="Piedepgina"/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5F1FC22F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606962CF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460081F4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58" w:type="dxa"/>
                  <w:gridSpan w:val="2"/>
                  <w:vAlign w:val="center"/>
                </w:tcPr>
                <w:p w14:paraId="1C8656EB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20" w:type="dxa"/>
                  <w:tcBorders>
                    <w:top w:val="nil"/>
                    <w:bottom w:val="nil"/>
                  </w:tcBorders>
                  <w:vAlign w:val="center"/>
                </w:tcPr>
                <w:p w14:paraId="68C130B6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5676B0EC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226E42C6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7B047520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57" w:type="dxa"/>
                  <w:gridSpan w:val="2"/>
                  <w:vAlign w:val="center"/>
                </w:tcPr>
                <w:p w14:paraId="750E4C99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20" w:type="dxa"/>
                  <w:tcBorders>
                    <w:top w:val="nil"/>
                    <w:bottom w:val="nil"/>
                  </w:tcBorders>
                  <w:vAlign w:val="center"/>
                </w:tcPr>
                <w:p w14:paraId="409D9313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782025BA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04544B02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30CE37B6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57" w:type="dxa"/>
                  <w:gridSpan w:val="2"/>
                  <w:vAlign w:val="center"/>
                </w:tcPr>
                <w:p w14:paraId="723C0C7E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20" w:type="dxa"/>
                  <w:tcBorders>
                    <w:top w:val="nil"/>
                    <w:bottom w:val="nil"/>
                  </w:tcBorders>
                  <w:vAlign w:val="center"/>
                </w:tcPr>
                <w:p w14:paraId="04B833A4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29A1C36A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56" w:type="dxa"/>
                  <w:gridSpan w:val="2"/>
                  <w:vAlign w:val="center"/>
                </w:tcPr>
                <w:p w14:paraId="3DD2931F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21" w:type="dxa"/>
                  <w:tcBorders>
                    <w:top w:val="nil"/>
                    <w:bottom w:val="nil"/>
                  </w:tcBorders>
                  <w:vAlign w:val="center"/>
                </w:tcPr>
                <w:p w14:paraId="5262EF64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3886B515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22DDB3BB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2E44E341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23CEF1AF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551A7B79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73FFB3EF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33A6D601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226CB9B5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vAlign w:val="center"/>
                </w:tcPr>
                <w:p w14:paraId="401D2A53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60" w:type="dxa"/>
                  <w:gridSpan w:val="2"/>
                  <w:vAlign w:val="center"/>
                </w:tcPr>
                <w:p w14:paraId="39ED7643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>
                    <w:rPr>
                      <w:rFonts w:ascii="Roboto" w:hAnsi="Roboto" w:cs="Arial"/>
                      <w:noProof/>
                      <w:sz w:val="20"/>
                      <w:szCs w:val="20"/>
                      <w:lang w:val="ca-ES"/>
                    </w:rPr>
                    <w:t> </w:t>
                  </w:r>
                  <w: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86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5DEC673" w14:textId="77777777" w:rsidR="00793D7D" w:rsidRDefault="00793D7D" w:rsidP="001A29DE">
                  <w:pPr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</w:tr>
            <w:tr w:rsidR="00793D7D" w14:paraId="4B22D20E" w14:textId="77777777" w:rsidTr="001A29DE">
              <w:tblPrEx>
                <w:tblBorders>
                  <w:top w:val="single" w:sz="4" w:space="0" w:color="auto"/>
                </w:tblBorders>
              </w:tblPrEx>
              <w:trPr>
                <w:gridAfter w:val="1"/>
                <w:wAfter w:w="61" w:type="dxa"/>
                <w:trHeight w:val="199"/>
              </w:trPr>
              <w:tc>
                <w:tcPr>
                  <w:tcW w:w="9669" w:type="dxa"/>
                  <w:gridSpan w:val="5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168CC3" w14:textId="77777777" w:rsidR="00793D7D" w:rsidRDefault="00793D7D" w:rsidP="001A29DE">
                  <w:pPr>
                    <w:pStyle w:val="Piedepgina"/>
                    <w:rPr>
                      <w:rFonts w:ascii="Roboto" w:hAnsi="Roboto" w:cs="Arial"/>
                      <w:sz w:val="16"/>
                      <w:szCs w:val="16"/>
                      <w:lang w:val="ca-ES"/>
                    </w:rPr>
                  </w:pPr>
                </w:p>
              </w:tc>
            </w:tr>
            <w:tr w:rsidR="00793D7D" w:rsidRPr="002C3359" w14:paraId="20DC6B55" w14:textId="77777777" w:rsidTr="001A29DE">
              <w:tblPrEx>
                <w:tblBorders>
                  <w:top w:val="single" w:sz="4" w:space="0" w:color="auto"/>
                </w:tblBorders>
              </w:tblPrEx>
              <w:trPr>
                <w:gridAfter w:val="1"/>
                <w:wAfter w:w="67" w:type="dxa"/>
                <w:trHeight w:val="243"/>
              </w:trPr>
              <w:tc>
                <w:tcPr>
                  <w:tcW w:w="233" w:type="dxa"/>
                  <w:gridSpan w:val="2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1E14C4A" w14:textId="77777777" w:rsidR="00793D7D" w:rsidRPr="002C3359" w:rsidRDefault="00793D7D" w:rsidP="001A29DE">
                  <w:pPr>
                    <w:pStyle w:val="Piedepgina"/>
                    <w:rPr>
                      <w:rFonts w:ascii="Roboto" w:hAnsi="Roboto" w:cs="Arial"/>
                      <w:sz w:val="20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0B386743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0DDE278C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1E9FCDCC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tcBorders>
                    <w:top w:val="nil"/>
                  </w:tcBorders>
                  <w:vAlign w:val="center"/>
                </w:tcPr>
                <w:p w14:paraId="73A6DDD4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32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6398FC3C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7F116B20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5A47A8F4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0A297C13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tcBorders>
                    <w:top w:val="nil"/>
                  </w:tcBorders>
                  <w:vAlign w:val="center"/>
                </w:tcPr>
                <w:p w14:paraId="748999CD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32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5DDE3074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2FF5AA08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7E88D137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61CF22CA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tcBorders>
                    <w:top w:val="nil"/>
                  </w:tcBorders>
                  <w:vAlign w:val="center"/>
                </w:tcPr>
                <w:p w14:paraId="62768A4E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31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78A4B3E4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61961EB2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tcBorders>
                    <w:top w:val="nil"/>
                  </w:tcBorders>
                  <w:vAlign w:val="center"/>
                </w:tcPr>
                <w:p w14:paraId="57249005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32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30B5E53C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4D280B55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1447A23C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1B278FEC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57C90615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55FB3A0E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21EF108A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6B5A55B9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03978103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5" w:type="dxa"/>
                  <w:gridSpan w:val="2"/>
                  <w:tcBorders>
                    <w:top w:val="nil"/>
                  </w:tcBorders>
                  <w:vAlign w:val="center"/>
                </w:tcPr>
                <w:p w14:paraId="663D0BA8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348" w:type="dxa"/>
                  <w:tcBorders>
                    <w:top w:val="nil"/>
                  </w:tcBorders>
                  <w:vAlign w:val="center"/>
                </w:tcPr>
                <w:p w14:paraId="4EF51561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instrText xml:space="preserve"> FORMTEXT </w:instrTex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separate"/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t> </w:t>
                  </w:r>
                  <w:r w:rsidRPr="002C3359"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  <w:fldChar w:fldCharType="end"/>
                  </w:r>
                </w:p>
              </w:tc>
              <w:tc>
                <w:tcPr>
                  <w:tcW w:w="220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B4212EA" w14:textId="77777777" w:rsidR="00793D7D" w:rsidRPr="002C3359" w:rsidRDefault="00793D7D" w:rsidP="001A29DE">
                  <w:pPr>
                    <w:rPr>
                      <w:rFonts w:ascii="Roboto" w:hAnsi="Roboto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14:paraId="430E6AEE" w14:textId="77777777" w:rsidR="00793D7D" w:rsidRDefault="00793D7D" w:rsidP="001A29DE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1B28F824" w14:textId="77777777" w:rsidR="00793D7D" w:rsidRPr="00BC7D5E" w:rsidRDefault="00793D7D" w:rsidP="001A29DE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C7D5E">
              <w:rPr>
                <w:rFonts w:ascii="Roboto" w:hAnsi="Roboto" w:cs="Arial"/>
                <w:sz w:val="16"/>
                <w:szCs w:val="16"/>
                <w:lang w:val="ca-ES"/>
              </w:rPr>
              <w:t>(Aquesta segona fila només s’ha d’emplenar en el cas d’entitats bancàries estrangeres)</w:t>
            </w:r>
          </w:p>
          <w:p w14:paraId="0DC44217" w14:textId="77777777" w:rsidR="00793D7D" w:rsidRPr="00BC7D5E" w:rsidRDefault="00793D7D" w:rsidP="001A29DE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3D282AFF" w14:textId="77777777" w:rsidR="00793D7D" w:rsidRDefault="00793D7D" w:rsidP="001A29DE">
            <w:pPr>
              <w:pStyle w:val="Piedepgina"/>
              <w:rPr>
                <w:rFonts w:ascii="Roboto" w:hAnsi="Roboto" w:cs="Arial"/>
                <w:sz w:val="20"/>
                <w:lang w:val="ca-ES"/>
              </w:rPr>
            </w:pPr>
            <w:r w:rsidRPr="00BC7D5E">
              <w:rPr>
                <w:rFonts w:ascii="Roboto" w:hAnsi="Roboto" w:cs="Arial"/>
                <w:sz w:val="16"/>
                <w:szCs w:val="16"/>
                <w:lang w:val="ca-ES"/>
              </w:rPr>
              <w:t xml:space="preserve">En el cas que presenteu aquestes dades per primera vegada a l’Ajuntament d’Esparreguera, o bé si han transcorregut més de cinc anys des de la darrera presentació o bé les heu modificat, s’haurà d’annexar a aquesta sol·licitud el </w:t>
            </w:r>
            <w:r w:rsidRPr="007C061D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full de comunicació de dades bancàries</w:t>
            </w:r>
            <w:r w:rsidRPr="00BC7D5E">
              <w:rPr>
                <w:rFonts w:ascii="Roboto" w:hAnsi="Roboto" w:cs="Arial"/>
                <w:sz w:val="16"/>
                <w:szCs w:val="16"/>
                <w:lang w:val="ca-ES"/>
              </w:rPr>
              <w:t xml:space="preserve"> signat i validat per l’entitat o bé acompanyat del certificat de titularitat del compte bancari.</w:t>
            </w:r>
          </w:p>
        </w:tc>
      </w:tr>
    </w:tbl>
    <w:p w14:paraId="49717A3C" w14:textId="77777777" w:rsidR="00B71B84" w:rsidRPr="00815810" w:rsidRDefault="00B71B84" w:rsidP="00B71B84">
      <w:pPr>
        <w:pStyle w:val="Piedepgina"/>
        <w:rPr>
          <w:rFonts w:ascii="Roboto" w:hAnsi="Roboto" w:cs="Arial"/>
          <w:bCs/>
          <w:sz w:val="20"/>
          <w:lang w:val="ca-ES"/>
        </w:rPr>
      </w:pPr>
    </w:p>
    <w:p w14:paraId="216B2571" w14:textId="77777777" w:rsidR="00B71B84" w:rsidRPr="00815810" w:rsidRDefault="00B71B84" w:rsidP="00B71B84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051557">
        <w:rPr>
          <w:rFonts w:ascii="Roboto" w:hAnsi="Roboto" w:cs="Arial"/>
          <w:b/>
          <w:bCs/>
          <w:sz w:val="20"/>
          <w:szCs w:val="20"/>
          <w:lang w:val="ca-ES"/>
        </w:rPr>
        <w:t>Exempció per entitats sense ànim de lucre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B71B84" w:rsidRPr="00815810" w14:paraId="50EB6AFA" w14:textId="77777777" w:rsidTr="005F2D1F">
        <w:trPr>
          <w:trHeight w:val="770"/>
        </w:trPr>
        <w:tc>
          <w:tcPr>
            <w:tcW w:w="9913" w:type="dxa"/>
            <w:vAlign w:val="center"/>
          </w:tcPr>
          <w:p w14:paraId="26882B21" w14:textId="77777777" w:rsidR="00B71B84" w:rsidRPr="00051557" w:rsidRDefault="00B71B84" w:rsidP="00B71B84">
            <w:pPr>
              <w:ind w:left="175" w:hanging="175"/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051557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557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051557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051557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051557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DECLARO, com a representant </w:t>
            </w:r>
            <w:r w:rsidRPr="00051557">
              <w:rPr>
                <w:rFonts w:ascii="Roboto" w:hAnsi="Roboto" w:cs="Arial"/>
                <w:bCs/>
                <w:sz w:val="16"/>
                <w:szCs w:val="16"/>
                <w:lang w:val="ca-ES"/>
              </w:rPr>
              <w:t>de l’entitat, que aquesta es tracta d’una entitat sense ànim de lucre i, per tant, sol·licito la bonificació del 100% del preu públic vigent a l’ordenança fiscal núm. 25 reguladora de la prestació del Servei de Publicitat a l’Emissora Municipal.</w:t>
            </w:r>
          </w:p>
        </w:tc>
      </w:tr>
    </w:tbl>
    <w:p w14:paraId="7273D86D" w14:textId="77777777" w:rsidR="00B71B84" w:rsidRDefault="00B71B84" w:rsidP="00B71B84">
      <w:pPr>
        <w:rPr>
          <w:rFonts w:ascii="Roboto" w:hAnsi="Roboto" w:cs="Arial"/>
          <w:sz w:val="20"/>
          <w:szCs w:val="20"/>
          <w:lang w:val="ca-ES"/>
        </w:rPr>
      </w:pPr>
    </w:p>
    <w:p w14:paraId="03DC7D0C" w14:textId="77777777" w:rsidR="00547666" w:rsidRDefault="00547666" w:rsidP="0032318A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40DB9835" w14:textId="6DC04323" w:rsidR="0032318A" w:rsidRPr="00533346" w:rsidRDefault="0032318A" w:rsidP="0032318A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533346">
        <w:rPr>
          <w:rFonts w:ascii="Roboto" w:hAnsi="Roboto" w:cs="Arial"/>
          <w:b/>
          <w:bCs/>
          <w:sz w:val="20"/>
          <w:szCs w:val="20"/>
          <w:lang w:val="ca-ES"/>
        </w:rPr>
        <w:t>Signatura de la persona sol·licitant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32318A" w14:paraId="7AAD6989" w14:textId="77777777" w:rsidTr="0091350D">
        <w:trPr>
          <w:trHeight w:val="1062"/>
        </w:trPr>
        <w:tc>
          <w:tcPr>
            <w:tcW w:w="3114" w:type="dxa"/>
          </w:tcPr>
          <w:p w14:paraId="436AFE5F" w14:textId="77777777" w:rsidR="0032318A" w:rsidRDefault="0032318A" w:rsidP="0091350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69B6A39B" w14:textId="77777777" w:rsidR="0032318A" w:rsidRPr="00533346" w:rsidRDefault="0032318A" w:rsidP="0032318A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533346"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32318A" w14:paraId="46613CC9" w14:textId="77777777" w:rsidTr="0091350D">
        <w:trPr>
          <w:trHeight w:val="300"/>
        </w:trPr>
        <w:tc>
          <w:tcPr>
            <w:tcW w:w="3114" w:type="dxa"/>
            <w:vAlign w:val="center"/>
          </w:tcPr>
          <w:p w14:paraId="1EAF4E72" w14:textId="77777777" w:rsidR="0032318A" w:rsidRDefault="0032318A" w:rsidP="0091350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533346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33346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533346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533346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533346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533346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533346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533346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533346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533346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</w:tbl>
    <w:p w14:paraId="1B65CEE7" w14:textId="77777777" w:rsidR="0032318A" w:rsidRPr="00220CFA" w:rsidRDefault="0032318A" w:rsidP="0032318A">
      <w:pPr>
        <w:rPr>
          <w:rFonts w:ascii="Roboto" w:hAnsi="Roboto" w:cs="Arial"/>
          <w:sz w:val="20"/>
          <w:szCs w:val="20"/>
          <w:lang w:val="ca-ES"/>
        </w:rPr>
      </w:pPr>
    </w:p>
    <w:p w14:paraId="449E798E" w14:textId="3F93B6AC" w:rsidR="00051557" w:rsidRDefault="00051557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0D3AEF7" w14:textId="73EC0255" w:rsidR="0082634A" w:rsidRDefault="0082634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0227775" w14:textId="054D91A8" w:rsidR="0082634A" w:rsidRDefault="0082634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BD99ED2" w14:textId="36AE8806" w:rsidR="0082634A" w:rsidRDefault="0082634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0A52EB0" w14:textId="3BFCEDFB" w:rsidR="0082634A" w:rsidRDefault="0082634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1427A11" w14:textId="1E51CDBF" w:rsidR="0082634A" w:rsidRDefault="0082634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34EDDB2" w14:textId="439BD02D" w:rsidR="0082634A" w:rsidRDefault="0082634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356E2F3" w14:textId="77777777" w:rsidR="0082634A" w:rsidRDefault="0082634A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D39B022" w14:textId="4C62DD3C" w:rsidR="00051557" w:rsidRDefault="00051557" w:rsidP="005836BD">
      <w:pPr>
        <w:rPr>
          <w:rFonts w:ascii="Roboto" w:hAnsi="Roboto" w:cs="Arial"/>
          <w:sz w:val="12"/>
          <w:szCs w:val="12"/>
          <w:lang w:val="ca-ES"/>
        </w:rPr>
      </w:pPr>
    </w:p>
    <w:p w14:paraId="3B6C6EF2" w14:textId="77777777" w:rsidR="0082634A" w:rsidRPr="0082634A" w:rsidRDefault="0082634A" w:rsidP="005836BD">
      <w:pPr>
        <w:rPr>
          <w:rFonts w:ascii="Roboto" w:hAnsi="Roboto" w:cs="Arial"/>
          <w:sz w:val="12"/>
          <w:szCs w:val="12"/>
          <w:lang w:val="ca-ES"/>
        </w:rPr>
      </w:pPr>
    </w:p>
    <w:p w14:paraId="01E8C334" w14:textId="0E546494" w:rsidR="005836BD" w:rsidRPr="006B2FE3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6B2FE3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5995645A" w14:textId="77777777" w:rsidR="005836BD" w:rsidRDefault="005836BD" w:rsidP="005836BD">
      <w:pPr>
        <w:rPr>
          <w:rFonts w:ascii="Roboto" w:hAnsi="Roboto" w:cs="Arial"/>
          <w:sz w:val="12"/>
          <w:szCs w:val="16"/>
          <w:lang w:val="ca-ES"/>
        </w:rPr>
      </w:pPr>
      <w:bookmarkStart w:id="2" w:name="_Hlk66872999"/>
    </w:p>
    <w:bookmarkEnd w:id="2"/>
    <w:p w14:paraId="1C54774A" w14:textId="52CE1F73" w:rsidR="00514C85" w:rsidRPr="005836BD" w:rsidRDefault="006B5F54" w:rsidP="006B5F54">
      <w:r w:rsidRPr="006B5F54">
        <w:rPr>
          <w:rFonts w:ascii="Roboto" w:hAnsi="Roboto" w:cs="Arial"/>
          <w:sz w:val="12"/>
          <w:szCs w:val="16"/>
          <w:lang w:val="ca-ES"/>
        </w:rPr>
        <w:t xml:space="preserve"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  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o mitjançant instància a la Seu Electrònica. Per a més informació, podeu consultar la nostra política de privacitat a </w:t>
      </w:r>
      <w:hyperlink r:id="rId12" w:history="1">
        <w:r w:rsidRPr="00387069">
          <w:rPr>
            <w:rStyle w:val="Hipervnculo"/>
            <w:rFonts w:ascii="Roboto" w:hAnsi="Roboto" w:cs="Arial"/>
            <w:sz w:val="12"/>
            <w:szCs w:val="16"/>
            <w:lang w:val="ca-ES"/>
          </w:rPr>
          <w:t>http://www.esparreguera.cat/politica-privacitat/</w:t>
        </w:r>
      </w:hyperlink>
      <w:r>
        <w:rPr>
          <w:rFonts w:ascii="Roboto" w:hAnsi="Roboto" w:cs="Arial"/>
          <w:sz w:val="12"/>
          <w:szCs w:val="16"/>
          <w:lang w:val="ca-ES"/>
        </w:rPr>
        <w:t xml:space="preserve"> </w:t>
      </w:r>
    </w:p>
    <w:sectPr w:rsidR="00514C85" w:rsidRPr="005836BD" w:rsidSect="00AD73C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DDC2A" w14:textId="77777777" w:rsidR="00305E45" w:rsidRDefault="00305E45">
      <w:r>
        <w:separator/>
      </w:r>
    </w:p>
  </w:endnote>
  <w:endnote w:type="continuationSeparator" w:id="0">
    <w:p w14:paraId="57C066BC" w14:textId="77777777" w:rsidR="00305E45" w:rsidRDefault="0030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Medium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67F2D" w14:textId="77777777" w:rsidR="00244BCD" w:rsidRDefault="00244B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F63F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DC31E81" wp14:editId="51761B5F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4E38E" w14:textId="12246F89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3A002B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1250.0004.0001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C31E81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" filled="f" stroked="f" strokeweight=".5pt">
              <v:textbox style="layout-flow:vertical;mso-layout-flow-alt:bottom-to-top">
                <w:txbxContent>
                  <w:p w14:paraId="3B04E38E" w14:textId="12246F89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3A002B">
                      <w:rPr>
                        <w:rFonts w:ascii="Roboto" w:hAnsi="Roboto" w:cs="Arial"/>
                        <w:color w:val="000000"/>
                        <w:sz w:val="12"/>
                      </w:rPr>
                      <w:t>1250.0004.0001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2D8DB910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54AFD" w14:textId="77777777" w:rsidR="00244BCD" w:rsidRDefault="00244B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394D7" w14:textId="77777777" w:rsidR="00305E45" w:rsidRDefault="00305E45">
      <w:r>
        <w:separator/>
      </w:r>
    </w:p>
  </w:footnote>
  <w:footnote w:type="continuationSeparator" w:id="0">
    <w:p w14:paraId="3721B4C7" w14:textId="77777777" w:rsidR="00305E45" w:rsidRDefault="0030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D5F1D" w14:textId="77777777" w:rsidR="00244BCD" w:rsidRDefault="00244B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17A34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4E4015CA" wp14:editId="0B90D189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8514" w14:textId="77777777" w:rsidR="00244BCD" w:rsidRDefault="00244B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B4246B"/>
    <w:multiLevelType w:val="hybridMultilevel"/>
    <w:tmpl w:val="9E8CF9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B42128"/>
    <w:multiLevelType w:val="hybridMultilevel"/>
    <w:tmpl w:val="FDE2838C"/>
    <w:lvl w:ilvl="0" w:tplc="F37A1584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0A5949"/>
    <w:multiLevelType w:val="hybridMultilevel"/>
    <w:tmpl w:val="3DF68E6E"/>
    <w:lvl w:ilvl="0" w:tplc="040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5"/>
  </w:num>
  <w:num w:numId="3">
    <w:abstractNumId w:val="3"/>
  </w:num>
  <w:num w:numId="4">
    <w:abstractNumId w:val="32"/>
  </w:num>
  <w:num w:numId="5">
    <w:abstractNumId w:val="24"/>
  </w:num>
  <w:num w:numId="6">
    <w:abstractNumId w:val="2"/>
  </w:num>
  <w:num w:numId="7">
    <w:abstractNumId w:val="27"/>
  </w:num>
  <w:num w:numId="8">
    <w:abstractNumId w:val="9"/>
  </w:num>
  <w:num w:numId="9">
    <w:abstractNumId w:val="33"/>
  </w:num>
  <w:num w:numId="10">
    <w:abstractNumId w:val="23"/>
  </w:num>
  <w:num w:numId="11">
    <w:abstractNumId w:val="29"/>
  </w:num>
  <w:num w:numId="12">
    <w:abstractNumId w:val="13"/>
  </w:num>
  <w:num w:numId="13">
    <w:abstractNumId w:val="31"/>
  </w:num>
  <w:num w:numId="14">
    <w:abstractNumId w:val="12"/>
  </w:num>
  <w:num w:numId="15">
    <w:abstractNumId w:val="0"/>
  </w:num>
  <w:num w:numId="16">
    <w:abstractNumId w:val="11"/>
  </w:num>
  <w:num w:numId="17">
    <w:abstractNumId w:val="6"/>
  </w:num>
  <w:num w:numId="18">
    <w:abstractNumId w:val="1"/>
  </w:num>
  <w:num w:numId="19">
    <w:abstractNumId w:val="18"/>
  </w:num>
  <w:num w:numId="20">
    <w:abstractNumId w:val="17"/>
  </w:num>
  <w:num w:numId="21">
    <w:abstractNumId w:val="15"/>
  </w:num>
  <w:num w:numId="22">
    <w:abstractNumId w:val="21"/>
  </w:num>
  <w:num w:numId="23">
    <w:abstractNumId w:val="7"/>
  </w:num>
  <w:num w:numId="24">
    <w:abstractNumId w:val="16"/>
  </w:num>
  <w:num w:numId="25">
    <w:abstractNumId w:val="22"/>
  </w:num>
  <w:num w:numId="26">
    <w:abstractNumId w:val="28"/>
  </w:num>
  <w:num w:numId="27">
    <w:abstractNumId w:val="26"/>
  </w:num>
  <w:num w:numId="28">
    <w:abstractNumId w:val="10"/>
  </w:num>
  <w:num w:numId="29">
    <w:abstractNumId w:val="30"/>
  </w:num>
  <w:num w:numId="30">
    <w:abstractNumId w:val="4"/>
  </w:num>
  <w:num w:numId="31">
    <w:abstractNumId w:val="20"/>
  </w:num>
  <w:num w:numId="32">
    <w:abstractNumId w:val="14"/>
  </w:num>
  <w:num w:numId="33">
    <w:abstractNumId w:val="25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eDDKOn0pKDHq7RXUcCa1Sy1PO4zQOATOJgvvEdNchuR99HY90Qm+HPKm5j1I7nSxTF9EAic1cCJ7mcK5uEQwBA==" w:salt="i61EGNTYY7kDoDDtj9cjhw==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54"/>
    <w:rsid w:val="00001A26"/>
    <w:rsid w:val="0002761E"/>
    <w:rsid w:val="000455A2"/>
    <w:rsid w:val="00051557"/>
    <w:rsid w:val="00092F68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54448"/>
    <w:rsid w:val="001645F8"/>
    <w:rsid w:val="0017031C"/>
    <w:rsid w:val="00170D5C"/>
    <w:rsid w:val="00172083"/>
    <w:rsid w:val="00193942"/>
    <w:rsid w:val="00197811"/>
    <w:rsid w:val="001C2336"/>
    <w:rsid w:val="001C55C3"/>
    <w:rsid w:val="001F1674"/>
    <w:rsid w:val="00205DB0"/>
    <w:rsid w:val="00211BEC"/>
    <w:rsid w:val="00215501"/>
    <w:rsid w:val="002255B5"/>
    <w:rsid w:val="002402E0"/>
    <w:rsid w:val="00244BCD"/>
    <w:rsid w:val="00275D87"/>
    <w:rsid w:val="002853C2"/>
    <w:rsid w:val="002976EB"/>
    <w:rsid w:val="002A2123"/>
    <w:rsid w:val="002D4536"/>
    <w:rsid w:val="002D4795"/>
    <w:rsid w:val="002E5F35"/>
    <w:rsid w:val="00305E45"/>
    <w:rsid w:val="0031509D"/>
    <w:rsid w:val="0032318A"/>
    <w:rsid w:val="00344423"/>
    <w:rsid w:val="00377168"/>
    <w:rsid w:val="00377555"/>
    <w:rsid w:val="00386101"/>
    <w:rsid w:val="0039163D"/>
    <w:rsid w:val="003A002B"/>
    <w:rsid w:val="003E594B"/>
    <w:rsid w:val="00405D96"/>
    <w:rsid w:val="004147AD"/>
    <w:rsid w:val="00416061"/>
    <w:rsid w:val="00422539"/>
    <w:rsid w:val="00422835"/>
    <w:rsid w:val="004433D4"/>
    <w:rsid w:val="004530AF"/>
    <w:rsid w:val="00454BD7"/>
    <w:rsid w:val="00467E94"/>
    <w:rsid w:val="00472D63"/>
    <w:rsid w:val="00474AEE"/>
    <w:rsid w:val="004A6BD5"/>
    <w:rsid w:val="004A6BE4"/>
    <w:rsid w:val="004A7BBB"/>
    <w:rsid w:val="004B705B"/>
    <w:rsid w:val="004C5D65"/>
    <w:rsid w:val="004D7193"/>
    <w:rsid w:val="004F37F1"/>
    <w:rsid w:val="00511D45"/>
    <w:rsid w:val="00514C85"/>
    <w:rsid w:val="00540206"/>
    <w:rsid w:val="00547666"/>
    <w:rsid w:val="00550038"/>
    <w:rsid w:val="00576EBC"/>
    <w:rsid w:val="005776CF"/>
    <w:rsid w:val="00581279"/>
    <w:rsid w:val="00581518"/>
    <w:rsid w:val="005836BD"/>
    <w:rsid w:val="005A04B0"/>
    <w:rsid w:val="005F3E69"/>
    <w:rsid w:val="005F6FB2"/>
    <w:rsid w:val="00610C17"/>
    <w:rsid w:val="00626979"/>
    <w:rsid w:val="00654A39"/>
    <w:rsid w:val="00661CD9"/>
    <w:rsid w:val="00674058"/>
    <w:rsid w:val="00695265"/>
    <w:rsid w:val="006B5943"/>
    <w:rsid w:val="006B5F54"/>
    <w:rsid w:val="006C0B12"/>
    <w:rsid w:val="006C7DCE"/>
    <w:rsid w:val="006E07F1"/>
    <w:rsid w:val="006E5A52"/>
    <w:rsid w:val="006F4C3B"/>
    <w:rsid w:val="00702157"/>
    <w:rsid w:val="007074F6"/>
    <w:rsid w:val="007238F3"/>
    <w:rsid w:val="00736CED"/>
    <w:rsid w:val="0076413C"/>
    <w:rsid w:val="007857B9"/>
    <w:rsid w:val="00787ED5"/>
    <w:rsid w:val="00793D7D"/>
    <w:rsid w:val="007A64FE"/>
    <w:rsid w:val="007B5065"/>
    <w:rsid w:val="007C061D"/>
    <w:rsid w:val="007D7919"/>
    <w:rsid w:val="00801880"/>
    <w:rsid w:val="0081283D"/>
    <w:rsid w:val="00815810"/>
    <w:rsid w:val="0082634A"/>
    <w:rsid w:val="00827E00"/>
    <w:rsid w:val="00840F40"/>
    <w:rsid w:val="008425F6"/>
    <w:rsid w:val="00851103"/>
    <w:rsid w:val="0085204E"/>
    <w:rsid w:val="008569BE"/>
    <w:rsid w:val="00862294"/>
    <w:rsid w:val="008B6B86"/>
    <w:rsid w:val="008D01FF"/>
    <w:rsid w:val="008D77D5"/>
    <w:rsid w:val="00923866"/>
    <w:rsid w:val="009324E6"/>
    <w:rsid w:val="00935D37"/>
    <w:rsid w:val="00945048"/>
    <w:rsid w:val="009839F7"/>
    <w:rsid w:val="009F4FBA"/>
    <w:rsid w:val="00A239CA"/>
    <w:rsid w:val="00A34CBB"/>
    <w:rsid w:val="00A4102B"/>
    <w:rsid w:val="00A861B3"/>
    <w:rsid w:val="00A97FA3"/>
    <w:rsid w:val="00AA5646"/>
    <w:rsid w:val="00AD44EB"/>
    <w:rsid w:val="00AD73C4"/>
    <w:rsid w:val="00AE3A99"/>
    <w:rsid w:val="00AF5313"/>
    <w:rsid w:val="00AF532C"/>
    <w:rsid w:val="00AF5D55"/>
    <w:rsid w:val="00B1330E"/>
    <w:rsid w:val="00B1353F"/>
    <w:rsid w:val="00B328BB"/>
    <w:rsid w:val="00B47290"/>
    <w:rsid w:val="00B52F4A"/>
    <w:rsid w:val="00B5694E"/>
    <w:rsid w:val="00B71B84"/>
    <w:rsid w:val="00B84D02"/>
    <w:rsid w:val="00BA2467"/>
    <w:rsid w:val="00BA606C"/>
    <w:rsid w:val="00BB69BF"/>
    <w:rsid w:val="00BC4D01"/>
    <w:rsid w:val="00BC5FAD"/>
    <w:rsid w:val="00BD0CD7"/>
    <w:rsid w:val="00BD3479"/>
    <w:rsid w:val="00C132F9"/>
    <w:rsid w:val="00C1454C"/>
    <w:rsid w:val="00C22A18"/>
    <w:rsid w:val="00C32E51"/>
    <w:rsid w:val="00C62230"/>
    <w:rsid w:val="00C63528"/>
    <w:rsid w:val="00C87011"/>
    <w:rsid w:val="00C90838"/>
    <w:rsid w:val="00C9524B"/>
    <w:rsid w:val="00CA3FA4"/>
    <w:rsid w:val="00CA55B6"/>
    <w:rsid w:val="00CA5A0C"/>
    <w:rsid w:val="00CD31BA"/>
    <w:rsid w:val="00CD6A6C"/>
    <w:rsid w:val="00D26836"/>
    <w:rsid w:val="00D419BF"/>
    <w:rsid w:val="00D601B6"/>
    <w:rsid w:val="00D64A26"/>
    <w:rsid w:val="00D91D5B"/>
    <w:rsid w:val="00D939AC"/>
    <w:rsid w:val="00DA213F"/>
    <w:rsid w:val="00DA4D6B"/>
    <w:rsid w:val="00DD2639"/>
    <w:rsid w:val="00DE5463"/>
    <w:rsid w:val="00DF61D5"/>
    <w:rsid w:val="00DF75CB"/>
    <w:rsid w:val="00E10690"/>
    <w:rsid w:val="00E13CC8"/>
    <w:rsid w:val="00E32B76"/>
    <w:rsid w:val="00E3504A"/>
    <w:rsid w:val="00E367DE"/>
    <w:rsid w:val="00E50401"/>
    <w:rsid w:val="00E6029C"/>
    <w:rsid w:val="00E67B8D"/>
    <w:rsid w:val="00E92EBD"/>
    <w:rsid w:val="00EC0081"/>
    <w:rsid w:val="00EC6544"/>
    <w:rsid w:val="00EF0EE4"/>
    <w:rsid w:val="00EF4E83"/>
    <w:rsid w:val="00EF6A9A"/>
    <w:rsid w:val="00F04867"/>
    <w:rsid w:val="00F40D95"/>
    <w:rsid w:val="00F66262"/>
    <w:rsid w:val="00F72507"/>
    <w:rsid w:val="00FA264B"/>
    <w:rsid w:val="00FB44DD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0C69251"/>
  <w15:docId w15:val="{B2E28B30-DAE0-42EE-B161-4912E1E2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avieta1">
    <w:name w:val="Tabla viñeta 1"/>
    <w:basedOn w:val="Normal"/>
    <w:uiPriority w:val="99"/>
    <w:rsid w:val="006B5F54"/>
    <w:pPr>
      <w:spacing w:line="220" w:lineRule="atLeast"/>
      <w:ind w:left="1003" w:hanging="360"/>
    </w:pPr>
    <w:rPr>
      <w:rFonts w:ascii="Lucida Sans Unicode" w:eastAsia="Lucida Sans Unicode" w:hAnsi="Lucida Sans Unicode" w:cs="Lucida Sans Unicode"/>
      <w:color w:val="595959"/>
      <w:sz w:val="22"/>
      <w:lang w:val="ca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6B5F5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815810"/>
    <w:rPr>
      <w:color w:val="808080"/>
    </w:rPr>
  </w:style>
  <w:style w:type="character" w:customStyle="1" w:styleId="PiedepginaCar">
    <w:name w:val="Pie de página Car"/>
    <w:basedOn w:val="Fuentedeprrafopredeter"/>
    <w:link w:val="Piedepgina"/>
    <w:rsid w:val="00815810"/>
    <w:rPr>
      <w:rFonts w:ascii="CG Times" w:hAnsi="CG Times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politica-privacitat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per_formularis_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2" ma:contentTypeDescription="Crea un document nou" ma:contentTypeScope="" ma:versionID="a99947bcaef728ab2ebe2c689e75a7ef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df25c5ceddade5461243781f0779ccfb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5F304D-D618-4DE2-9811-985438FFC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Model_per_formularis_2022.dotx</Template>
  <TotalTime>49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18</cp:revision>
  <cp:lastPrinted>2004-11-23T13:44:00Z</cp:lastPrinted>
  <dcterms:created xsi:type="dcterms:W3CDTF">2022-04-27T09:14:00Z</dcterms:created>
  <dcterms:modified xsi:type="dcterms:W3CDTF">2022-04-27T10:30:00Z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