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26F0" w14:textId="75FBC64F" w:rsidR="005836BD" w:rsidRDefault="00A049BD" w:rsidP="005836BD">
      <w:pPr>
        <w:rPr>
          <w:rFonts w:ascii="Roboto" w:hAnsi="Roboto" w:cs="Arial"/>
          <w:sz w:val="20"/>
          <w:szCs w:val="20"/>
          <w:lang w:val="ca-ES"/>
        </w:rPr>
      </w:pPr>
      <w:r w:rsidRPr="00A049BD">
        <w:rPr>
          <w:rFonts w:ascii="Roboto Medium" w:hAnsi="Roboto Medium" w:cs="Arial"/>
          <w:sz w:val="26"/>
          <w:szCs w:val="26"/>
        </w:rPr>
        <w:t>SOL·LICITUD DE LLICÈNCIA, DUPLICAT, CANVI DE TITULARITAT O BAIXA DE GUAL</w:t>
      </w:r>
    </w:p>
    <w:p w14:paraId="21FB8734" w14:textId="77777777" w:rsidR="005836BD" w:rsidRPr="00B964C8" w:rsidRDefault="005836BD" w:rsidP="005836BD">
      <w:pPr>
        <w:rPr>
          <w:rFonts w:ascii="Roboto" w:hAnsi="Roboto" w:cs="Arial"/>
          <w:sz w:val="14"/>
          <w:szCs w:val="14"/>
          <w:lang w:val="ca-ES"/>
        </w:rPr>
      </w:pPr>
    </w:p>
    <w:p w14:paraId="4AEC23EA" w14:textId="6374626E" w:rsidR="005836BD" w:rsidRPr="00A049BD" w:rsidRDefault="00A049BD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A049BD">
        <w:rPr>
          <w:rFonts w:ascii="Roboto" w:hAnsi="Roboto" w:cs="Arial"/>
          <w:b/>
          <w:bCs/>
          <w:sz w:val="20"/>
          <w:szCs w:val="20"/>
          <w:lang w:val="ca-ES"/>
        </w:rPr>
        <w:t>Dades de la persona sol·licitant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7E05E401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602A99C1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5D596178" w14:textId="1A747183" w:rsidR="00CD6A6C" w:rsidRPr="00DA213F" w:rsidRDefault="00FB68ED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FD2910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331D16F1" w14:textId="1825620E" w:rsidR="00CD6A6C" w:rsidRPr="00DA213F" w:rsidRDefault="00FB68ED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00F990B3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4308ED01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487915E8" w14:textId="6056D45D" w:rsidR="00CD6A6C" w:rsidRPr="00DA213F" w:rsidRDefault="00FB68ED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4A3740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02368784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0805F657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0130C9EC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47BF1142" w14:textId="571FC33C" w:rsidR="00CD6A6C" w:rsidRPr="00DA213F" w:rsidRDefault="00FB68ED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AA7DF54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67C819BB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029008A2" w14:textId="78C33475" w:rsidR="00CD6A6C" w:rsidRPr="00DA213F" w:rsidRDefault="00FB68ED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1EBCE1A7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452F875D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4B68D034" w14:textId="403273A2" w:rsidR="00CD6A6C" w:rsidRPr="00DA213F" w:rsidRDefault="00FB68ED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08376E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494336F3" w14:textId="12DDA12F" w:rsidR="00CD6A6C" w:rsidRPr="00DA213F" w:rsidRDefault="00FB68ED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FE6C3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3B64A28D" w14:textId="47A10C8D" w:rsidR="00CD6A6C" w:rsidRPr="00DA213F" w:rsidRDefault="00FB68ED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068A2412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4F2982C2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7581BFB6" w14:textId="1B3C894F" w:rsidR="00A049BD" w:rsidRDefault="00A049BD" w:rsidP="00A049BD">
      <w:pPr>
        <w:rPr>
          <w:rFonts w:ascii="Roboto" w:hAnsi="Roboto" w:cs="Arial"/>
          <w:b/>
          <w:sz w:val="12"/>
          <w:szCs w:val="12"/>
          <w:lang w:val="ca-ES"/>
        </w:rPr>
      </w:pPr>
      <w:r>
        <w:rPr>
          <w:rFonts w:ascii="Roboto" w:hAnsi="Roboto" w:cs="Arial"/>
          <w:b/>
          <w:sz w:val="12"/>
          <w:szCs w:val="12"/>
          <w:lang w:val="ca-ES"/>
        </w:rPr>
        <w:t xml:space="preserve">* </w:t>
      </w:r>
      <w:r w:rsidRPr="00016B2E">
        <w:rPr>
          <w:rFonts w:ascii="Roboto" w:hAnsi="Roboto" w:cs="Arial"/>
          <w:b/>
          <w:sz w:val="12"/>
          <w:szCs w:val="12"/>
          <w:lang w:val="ca-ES"/>
        </w:rPr>
        <w:t>Us informem que en el cas de presentar el document en dia inhàbil (</w:t>
      </w:r>
      <w:hyperlink r:id="rId12" w:history="1">
        <w:r w:rsidRPr="00016B2E">
          <w:rPr>
            <w:rStyle w:val="Hipervnculo"/>
            <w:rFonts w:ascii="Roboto" w:hAnsi="Roboto" w:cs="Arial"/>
            <w:b/>
            <w:sz w:val="12"/>
            <w:szCs w:val="12"/>
            <w:lang w:val="ca-ES"/>
          </w:rPr>
          <w:t>www.esparreguera.cat/diesinhabils</w:t>
        </w:r>
      </w:hyperlink>
      <w:r w:rsidRPr="00016B2E">
        <w:rPr>
          <w:rFonts w:ascii="Roboto" w:hAnsi="Roboto" w:cs="Arial"/>
          <w:b/>
          <w:sz w:val="12"/>
          <w:szCs w:val="12"/>
          <w:lang w:val="ca-ES"/>
        </w:rPr>
        <w:t>) el còmput a efectes de tramitació s’iniciarà el primer dia hàbil a les 00:01 hores</w:t>
      </w:r>
    </w:p>
    <w:p w14:paraId="35C506C1" w14:textId="77777777" w:rsidR="005836BD" w:rsidRPr="00D01D48" w:rsidRDefault="005836BD" w:rsidP="005836BD">
      <w:pPr>
        <w:rPr>
          <w:rFonts w:ascii="Roboto" w:hAnsi="Roboto" w:cs="Arial"/>
          <w:sz w:val="12"/>
          <w:szCs w:val="12"/>
          <w:lang w:val="ca-ES"/>
        </w:rPr>
      </w:pPr>
    </w:p>
    <w:p w14:paraId="62A0DD2C" w14:textId="11622E96" w:rsidR="005836BD" w:rsidRDefault="00A049BD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Sol·licitud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5382"/>
        <w:gridCol w:w="1984"/>
        <w:gridCol w:w="2552"/>
      </w:tblGrid>
      <w:tr w:rsidR="00A049BD" w:rsidRPr="00A049BD" w14:paraId="3354FCEB" w14:textId="77777777" w:rsidTr="0022751E">
        <w:trPr>
          <w:trHeight w:val="811"/>
        </w:trPr>
        <w:tc>
          <w:tcPr>
            <w:tcW w:w="9918" w:type="dxa"/>
            <w:gridSpan w:val="3"/>
            <w:vAlign w:val="center"/>
          </w:tcPr>
          <w:p w14:paraId="39D42483" w14:textId="77777777" w:rsidR="00A049BD" w:rsidRPr="00986E5A" w:rsidRDefault="00A049BD" w:rsidP="005836BD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Demana:</w:t>
            </w:r>
          </w:p>
          <w:p w14:paraId="2C10AC76" w14:textId="77777777" w:rsidR="00A049BD" w:rsidRPr="00B4346C" w:rsidRDefault="00A049BD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575EE720" w14:textId="101B1E94" w:rsidR="00A049BD" w:rsidRPr="00A049BD" w:rsidRDefault="00A049BD" w:rsidP="00A049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t xml:space="preserve"> Llicència de gual a precari                                                      </w:t>
            </w:r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"/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t xml:space="preserve"> Canvi de titularitat de llicència de gual</w:t>
            </w:r>
          </w:p>
          <w:p w14:paraId="13F12170" w14:textId="77777777" w:rsidR="00A049BD" w:rsidRPr="00B4346C" w:rsidRDefault="00A049BD" w:rsidP="00A049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0273E641" w14:textId="06B720E1" w:rsidR="00A049BD" w:rsidRPr="00A049BD" w:rsidRDefault="00A049BD" w:rsidP="00A049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2"/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t xml:space="preserve"> Duplicat de placa de gual                                                        </w:t>
            </w:r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3"/>
            <w:r w:rsidRPr="00A049BD">
              <w:rPr>
                <w:rFonts w:ascii="Roboto" w:hAnsi="Roboto" w:cs="Arial"/>
                <w:sz w:val="16"/>
                <w:szCs w:val="16"/>
                <w:lang w:val="ca-ES"/>
              </w:rPr>
              <w:t xml:space="preserve"> Baixa de gual</w:t>
            </w:r>
          </w:p>
        </w:tc>
      </w:tr>
      <w:tr w:rsidR="00A049BD" w:rsidRPr="00A049BD" w14:paraId="5EB461BC" w14:textId="77777777" w:rsidTr="00B4346C">
        <w:trPr>
          <w:trHeight w:val="557"/>
        </w:trPr>
        <w:tc>
          <w:tcPr>
            <w:tcW w:w="5382" w:type="dxa"/>
            <w:vAlign w:val="center"/>
          </w:tcPr>
          <w:p w14:paraId="5501885F" w14:textId="77777777" w:rsidR="00A049BD" w:rsidRPr="00986E5A" w:rsidRDefault="00A049BD" w:rsidP="005836BD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Tipus d’edifici:</w:t>
            </w:r>
          </w:p>
          <w:p w14:paraId="4F754404" w14:textId="77777777" w:rsidR="00A049BD" w:rsidRPr="00B4346C" w:rsidRDefault="00A049BD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707A77DF" w14:textId="55663033" w:rsidR="00A049BD" w:rsidRPr="00A049BD" w:rsidRDefault="00A049BD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5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4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Habitatge      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6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5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Comercial       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7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6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Industrial       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8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7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Altres</w:t>
            </w:r>
          </w:p>
        </w:tc>
        <w:tc>
          <w:tcPr>
            <w:tcW w:w="4536" w:type="dxa"/>
            <w:gridSpan w:val="2"/>
            <w:vAlign w:val="center"/>
          </w:tcPr>
          <w:p w14:paraId="7D82C2FF" w14:textId="1592432E" w:rsidR="00A049BD" w:rsidRPr="00986E5A" w:rsidRDefault="00986E5A" w:rsidP="005836BD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Emplaçament del gual:</w:t>
            </w:r>
          </w:p>
          <w:p w14:paraId="2727EC57" w14:textId="77777777" w:rsidR="00986E5A" w:rsidRPr="00986E5A" w:rsidRDefault="00986E5A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25559150" w14:textId="5D86B9E0" w:rsidR="00986E5A" w:rsidRPr="00A049BD" w:rsidRDefault="00B4346C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A049BD" w:rsidRPr="00A049BD" w14:paraId="73328885" w14:textId="77777777" w:rsidTr="00B4346C">
        <w:trPr>
          <w:trHeight w:val="521"/>
        </w:trPr>
        <w:tc>
          <w:tcPr>
            <w:tcW w:w="5382" w:type="dxa"/>
            <w:vMerge w:val="restart"/>
            <w:vAlign w:val="center"/>
          </w:tcPr>
          <w:p w14:paraId="50AFE046" w14:textId="77777777" w:rsidR="00A049BD" w:rsidRPr="00986E5A" w:rsidRDefault="00986E5A" w:rsidP="005836BD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Indicar si es tracta de:</w:t>
            </w:r>
          </w:p>
          <w:p w14:paraId="3B434BA1" w14:textId="77777777" w:rsidR="00986E5A" w:rsidRPr="00B4346C" w:rsidRDefault="00986E5A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7F24BA6E" w14:textId="22CEB03F" w:rsidR="00986E5A" w:rsidRDefault="00986E5A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9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8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Unifamiliar        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10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9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Garatge    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1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0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Col·lectiu o activitat</w:t>
            </w:r>
          </w:p>
          <w:p w14:paraId="0CC66E18" w14:textId="77777777" w:rsidR="00986E5A" w:rsidRPr="00B4346C" w:rsidRDefault="00986E5A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25457069" w14:textId="691FEE6A" w:rsidR="00986E5A" w:rsidRPr="00986E5A" w:rsidRDefault="00986E5A" w:rsidP="005836BD">
            <w:pPr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12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1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Activitat   </w:t>
            </w:r>
            <w:r w:rsidRPr="00986E5A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  <w:t xml:space="preserve">(En aquest cas indicar la superfície del local en m2 </w:t>
            </w:r>
            <w:r w:rsidR="00B06046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06046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  <w:instrText xml:space="preserve"> FORMTEXT </w:instrText>
            </w:r>
            <w:r w:rsidR="00B06046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</w:r>
            <w:r w:rsidR="00B06046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  <w:fldChar w:fldCharType="separate"/>
            </w:r>
            <w:r w:rsidR="00B06046">
              <w:rPr>
                <w:rFonts w:ascii="Roboto" w:hAnsi="Roboto" w:cs="Arial"/>
                <w:i/>
                <w:iCs/>
                <w:noProof/>
                <w:sz w:val="16"/>
                <w:szCs w:val="16"/>
                <w:lang w:val="ca-ES"/>
              </w:rPr>
              <w:t> </w:t>
            </w:r>
            <w:r w:rsidR="00B06046">
              <w:rPr>
                <w:rFonts w:ascii="Roboto" w:hAnsi="Roboto" w:cs="Arial"/>
                <w:i/>
                <w:iCs/>
                <w:noProof/>
                <w:sz w:val="16"/>
                <w:szCs w:val="16"/>
                <w:lang w:val="ca-ES"/>
              </w:rPr>
              <w:t> </w:t>
            </w:r>
            <w:r w:rsidR="00B06046">
              <w:rPr>
                <w:rFonts w:ascii="Roboto" w:hAnsi="Roboto" w:cs="Arial"/>
                <w:i/>
                <w:iCs/>
                <w:noProof/>
                <w:sz w:val="16"/>
                <w:szCs w:val="16"/>
                <w:lang w:val="ca-ES"/>
              </w:rPr>
              <w:t> </w:t>
            </w:r>
            <w:r w:rsidR="00B06046">
              <w:rPr>
                <w:rFonts w:ascii="Roboto" w:hAnsi="Roboto" w:cs="Arial"/>
                <w:i/>
                <w:iCs/>
                <w:noProof/>
                <w:sz w:val="16"/>
                <w:szCs w:val="16"/>
                <w:lang w:val="ca-ES"/>
              </w:rPr>
              <w:t> </w:t>
            </w:r>
            <w:r w:rsidR="00B06046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  <w:fldChar w:fldCharType="end"/>
            </w:r>
            <w:r w:rsidRPr="00986E5A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  <w:t xml:space="preserve">    )</w:t>
            </w:r>
          </w:p>
          <w:p w14:paraId="4580D8EA" w14:textId="77777777" w:rsidR="00986E5A" w:rsidRPr="00B4346C" w:rsidRDefault="00986E5A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62366AA6" w14:textId="5D5B573D" w:rsidR="00986E5A" w:rsidRPr="00A049BD" w:rsidRDefault="00986E5A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13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2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Pati      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14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3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Obres      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15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4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Altres</w:t>
            </w:r>
          </w:p>
        </w:tc>
        <w:tc>
          <w:tcPr>
            <w:tcW w:w="4536" w:type="dxa"/>
            <w:gridSpan w:val="2"/>
            <w:vAlign w:val="center"/>
          </w:tcPr>
          <w:p w14:paraId="383BB4FE" w14:textId="77777777" w:rsidR="00A049BD" w:rsidRPr="00986E5A" w:rsidRDefault="00986E5A" w:rsidP="005836BD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Referència cadastral de la finca on s’emplaça el gual:</w:t>
            </w:r>
          </w:p>
          <w:p w14:paraId="1446763E" w14:textId="77777777" w:rsidR="00986E5A" w:rsidRPr="00986E5A" w:rsidRDefault="00986E5A" w:rsidP="00986E5A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5CA64F06" w14:textId="70E0690F" w:rsidR="00986E5A" w:rsidRPr="00A049BD" w:rsidRDefault="00B4346C" w:rsidP="00986E5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A049BD" w:rsidRPr="00A049BD" w14:paraId="1E25D8E1" w14:textId="77777777" w:rsidTr="0022751E">
        <w:trPr>
          <w:trHeight w:val="599"/>
        </w:trPr>
        <w:tc>
          <w:tcPr>
            <w:tcW w:w="5382" w:type="dxa"/>
            <w:vMerge/>
            <w:vAlign w:val="center"/>
          </w:tcPr>
          <w:p w14:paraId="3BB52CD7" w14:textId="77777777" w:rsidR="00A049BD" w:rsidRPr="00A049BD" w:rsidRDefault="00A049BD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  <w:tc>
          <w:tcPr>
            <w:tcW w:w="1984" w:type="dxa"/>
            <w:vAlign w:val="center"/>
          </w:tcPr>
          <w:p w14:paraId="4D277783" w14:textId="77777777" w:rsidR="00A049BD" w:rsidRDefault="00986E5A" w:rsidP="005836BD">
            <w:pPr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Amplada del gual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986E5A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  <w:t>(En ml)</w:t>
            </w:r>
          </w:p>
          <w:p w14:paraId="7E20A903" w14:textId="77777777" w:rsidR="00986E5A" w:rsidRPr="00986E5A" w:rsidRDefault="00986E5A" w:rsidP="00986E5A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2110E0EC" w14:textId="78ADF5CA" w:rsidR="00986E5A" w:rsidRPr="00A049BD" w:rsidRDefault="00B4346C" w:rsidP="00986E5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66A37E4" w14:textId="613FEAFD" w:rsidR="00986E5A" w:rsidRPr="00986E5A" w:rsidRDefault="00986E5A" w:rsidP="00986E5A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Amplada de la porta d’accés</w:t>
            </w:r>
          </w:p>
          <w:p w14:paraId="62FF5357" w14:textId="23EF06B6" w:rsidR="00986E5A" w:rsidRDefault="00986E5A" w:rsidP="00986E5A">
            <w:pPr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i/>
                <w:iCs/>
                <w:sz w:val="16"/>
                <w:szCs w:val="16"/>
                <w:lang w:val="ca-ES"/>
              </w:rPr>
              <w:t>(En ml)</w:t>
            </w:r>
          </w:p>
          <w:p w14:paraId="55B26A47" w14:textId="77777777" w:rsidR="00986E5A" w:rsidRPr="00986E5A" w:rsidRDefault="00986E5A" w:rsidP="00986E5A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3085F572" w14:textId="2C089F78" w:rsidR="00A049BD" w:rsidRPr="00A049BD" w:rsidRDefault="00B4346C" w:rsidP="00986E5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A049BD" w:rsidRPr="00A049BD" w14:paraId="055522FB" w14:textId="77777777" w:rsidTr="0022751E">
        <w:trPr>
          <w:trHeight w:val="340"/>
        </w:trPr>
        <w:tc>
          <w:tcPr>
            <w:tcW w:w="9918" w:type="dxa"/>
            <w:gridSpan w:val="3"/>
            <w:vAlign w:val="center"/>
          </w:tcPr>
          <w:p w14:paraId="1E718DAF" w14:textId="1542E650" w:rsidR="00986E5A" w:rsidRPr="00A049BD" w:rsidRDefault="00986E5A" w:rsidP="00B4346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86E5A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Indicar (Excepte alta de gual):</w:t>
            </w:r>
            <w:r w:rsidR="00B4346C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Número de placa: </w:t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5" w:name="Texto1"/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5"/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t xml:space="preserve">                 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Motiu: </w:t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="00B4346C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7EA1E83C" w14:textId="77777777" w:rsidR="00A049BD" w:rsidRPr="00D01D48" w:rsidRDefault="00A049BD" w:rsidP="005836BD">
      <w:pPr>
        <w:rPr>
          <w:rFonts w:ascii="Roboto" w:hAnsi="Roboto" w:cs="Arial"/>
          <w:b/>
          <w:bCs/>
          <w:sz w:val="12"/>
          <w:szCs w:val="12"/>
          <w:lang w:val="ca-ES"/>
        </w:rPr>
      </w:pPr>
    </w:p>
    <w:p w14:paraId="5051D0A0" w14:textId="21BCB101" w:rsidR="005836BD" w:rsidRPr="00986E5A" w:rsidRDefault="00986E5A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986E5A">
        <w:rPr>
          <w:rFonts w:ascii="Roboto" w:hAnsi="Roboto" w:cs="Arial"/>
          <w:b/>
          <w:bCs/>
          <w:sz w:val="20"/>
          <w:szCs w:val="20"/>
          <w:lang w:val="ca-ES"/>
        </w:rPr>
        <w:t>Declaració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986E5A" w:rsidRPr="00B4346C" w14:paraId="015B5551" w14:textId="77777777" w:rsidTr="00B4346C">
        <w:trPr>
          <w:trHeight w:val="531"/>
        </w:trPr>
        <w:tc>
          <w:tcPr>
            <w:tcW w:w="9913" w:type="dxa"/>
            <w:vAlign w:val="center"/>
          </w:tcPr>
          <w:p w14:paraId="4FB94E80" w14:textId="77777777" w:rsidR="00986E5A" w:rsidRPr="00B4346C" w:rsidRDefault="00B86E49" w:rsidP="005836BD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B4346C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Marcar, si s’escau:</w:t>
            </w:r>
          </w:p>
          <w:p w14:paraId="4E1B3722" w14:textId="77777777" w:rsidR="00B4346C" w:rsidRPr="00B4346C" w:rsidRDefault="00B4346C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2657621A" w14:textId="1657D4BA" w:rsidR="00B4346C" w:rsidRPr="00986E5A" w:rsidRDefault="00B4346C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16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E043C5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6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L’interessat/da declara que no és necessària la modificació de la vorera.</w:t>
            </w:r>
          </w:p>
        </w:tc>
      </w:tr>
    </w:tbl>
    <w:p w14:paraId="6162E4B9" w14:textId="0BE9B1A4" w:rsidR="005836BD" w:rsidRPr="00D01D48" w:rsidRDefault="005836BD" w:rsidP="005836BD">
      <w:pPr>
        <w:rPr>
          <w:rFonts w:ascii="Roboto" w:hAnsi="Roboto" w:cs="Arial"/>
          <w:sz w:val="12"/>
          <w:szCs w:val="12"/>
          <w:lang w:val="ca-ES"/>
        </w:rPr>
      </w:pPr>
    </w:p>
    <w:p w14:paraId="1F509F98" w14:textId="6D77D463" w:rsidR="008D1807" w:rsidRDefault="008D1807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8D1807">
        <w:rPr>
          <w:rFonts w:ascii="Roboto" w:hAnsi="Roboto" w:cs="Arial"/>
          <w:b/>
          <w:bCs/>
          <w:sz w:val="20"/>
          <w:szCs w:val="20"/>
          <w:lang w:val="ca-ES"/>
        </w:rPr>
        <w:t>Documentació a aportar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8D1807" w14:paraId="375A9BF9" w14:textId="77777777" w:rsidTr="00D01D48">
        <w:trPr>
          <w:trHeight w:val="659"/>
        </w:trPr>
        <w:tc>
          <w:tcPr>
            <w:tcW w:w="9913" w:type="dxa"/>
            <w:vAlign w:val="center"/>
          </w:tcPr>
          <w:p w14:paraId="35EE9A0A" w14:textId="090A63FD" w:rsidR="00C76722" w:rsidRDefault="00C76722" w:rsidP="00BD721D">
            <w:pPr>
              <w:pStyle w:val="NormalWeb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left="164" w:right="300" w:hanging="142"/>
              <w:rPr>
                <w:rFonts w:ascii="Roboto" w:hAnsi="Roboto" w:cs="Segoe UI"/>
                <w:color w:val="242424"/>
                <w:sz w:val="16"/>
                <w:szCs w:val="16"/>
              </w:rPr>
            </w:pPr>
            <w:r w:rsidRPr="00C76722">
              <w:rPr>
                <w:rFonts w:ascii="Roboto" w:hAnsi="Roboto" w:cs="Segoe UI"/>
                <w:color w:val="242424"/>
                <w:sz w:val="16"/>
                <w:szCs w:val="16"/>
                <w:u w:val="single"/>
              </w:rPr>
              <w:t xml:space="preserve">Escriptura de </w:t>
            </w:r>
            <w:r w:rsidRPr="00CC1100">
              <w:rPr>
                <w:rFonts w:ascii="Roboto" w:hAnsi="Roboto" w:cs="Segoe UI"/>
                <w:color w:val="242424"/>
                <w:sz w:val="16"/>
                <w:szCs w:val="16"/>
                <w:u w:val="single"/>
              </w:rPr>
              <w:t>la Propietat</w:t>
            </w:r>
            <w:r w:rsidR="00CC1100">
              <w:rPr>
                <w:rFonts w:ascii="Roboto" w:hAnsi="Roboto" w:cs="Segoe UI"/>
                <w:color w:val="242424"/>
                <w:sz w:val="16"/>
                <w:szCs w:val="16"/>
              </w:rPr>
              <w:t xml:space="preserve"> </w:t>
            </w:r>
            <w:r w:rsidRPr="00CC1100">
              <w:rPr>
                <w:rFonts w:ascii="Roboto" w:hAnsi="Roboto" w:cs="Segoe UI"/>
                <w:color w:val="242424"/>
                <w:sz w:val="16"/>
                <w:szCs w:val="16"/>
              </w:rPr>
              <w:t>o</w:t>
            </w:r>
            <w:r w:rsidRPr="00C76722">
              <w:rPr>
                <w:rFonts w:ascii="Roboto" w:hAnsi="Roboto" w:cs="Segoe UI"/>
                <w:color w:val="242424"/>
                <w:sz w:val="16"/>
                <w:szCs w:val="16"/>
              </w:rPr>
              <w:t xml:space="preserve"> contracte de lloguer</w:t>
            </w:r>
            <w:r w:rsidR="00B964C8">
              <w:rPr>
                <w:rFonts w:ascii="Roboto" w:hAnsi="Roboto" w:cs="Segoe UI"/>
                <w:color w:val="242424"/>
                <w:sz w:val="16"/>
                <w:szCs w:val="16"/>
              </w:rPr>
              <w:t>.</w:t>
            </w:r>
          </w:p>
          <w:p w14:paraId="0FECF4AF" w14:textId="77777777" w:rsidR="00C76722" w:rsidRPr="00C76722" w:rsidRDefault="00C76722" w:rsidP="00BD721D">
            <w:pPr>
              <w:pStyle w:val="NormalWeb"/>
              <w:shd w:val="clear" w:color="auto" w:fill="FFFFFF"/>
              <w:spacing w:before="0" w:beforeAutospacing="0" w:after="0" w:afterAutospacing="0"/>
              <w:ind w:left="164" w:right="300" w:hanging="142"/>
              <w:rPr>
                <w:rFonts w:ascii="Roboto" w:hAnsi="Roboto" w:cs="Segoe UI"/>
                <w:color w:val="242424"/>
                <w:sz w:val="8"/>
                <w:szCs w:val="8"/>
              </w:rPr>
            </w:pPr>
          </w:p>
          <w:p w14:paraId="5CCCC97D" w14:textId="1E44DC1B" w:rsidR="008D1807" w:rsidRPr="00C76722" w:rsidRDefault="00C76722" w:rsidP="00BD721D">
            <w:pPr>
              <w:pStyle w:val="NormalWeb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left="164" w:right="300" w:hanging="142"/>
              <w:rPr>
                <w:rFonts w:ascii="Roboto" w:hAnsi="Roboto" w:cs="Arial"/>
                <w:sz w:val="16"/>
                <w:szCs w:val="16"/>
              </w:rPr>
            </w:pPr>
            <w:r w:rsidRPr="00C76722">
              <w:rPr>
                <w:rFonts w:ascii="Roboto" w:hAnsi="Roboto" w:cs="Segoe UI"/>
                <w:color w:val="242424"/>
                <w:sz w:val="16"/>
                <w:szCs w:val="16"/>
                <w:u w:val="single"/>
              </w:rPr>
              <w:t>Fotografies de l’estat actual de la via pública</w:t>
            </w:r>
            <w:r w:rsidRPr="00C76722">
              <w:rPr>
                <w:rFonts w:ascii="Roboto" w:hAnsi="Roboto" w:cs="Segoe UI"/>
                <w:color w:val="242424"/>
                <w:sz w:val="16"/>
                <w:szCs w:val="16"/>
              </w:rPr>
              <w:t> (bordó i accés) on es està ubicat l’accés</w:t>
            </w:r>
            <w:r w:rsidR="00B964C8">
              <w:rPr>
                <w:rFonts w:ascii="Roboto" w:hAnsi="Roboto" w:cs="Segoe UI"/>
                <w:color w:val="242424"/>
                <w:sz w:val="16"/>
                <w:szCs w:val="16"/>
              </w:rPr>
              <w:t>.</w:t>
            </w:r>
          </w:p>
        </w:tc>
      </w:tr>
    </w:tbl>
    <w:p w14:paraId="291BD2E7" w14:textId="77777777" w:rsidR="008D1807" w:rsidRPr="00D01D48" w:rsidRDefault="008D1807" w:rsidP="005836BD">
      <w:pPr>
        <w:rPr>
          <w:rFonts w:ascii="Roboto" w:hAnsi="Roboto" w:cs="Arial"/>
          <w:b/>
          <w:bCs/>
          <w:sz w:val="12"/>
          <w:szCs w:val="12"/>
          <w:lang w:val="ca-ES"/>
        </w:rPr>
      </w:pPr>
    </w:p>
    <w:p w14:paraId="57D7F860" w14:textId="719BE247" w:rsidR="00B4346C" w:rsidRPr="00B4346C" w:rsidRDefault="00B4346C" w:rsidP="00B4346C">
      <w:pPr>
        <w:ind w:left="5670"/>
        <w:rPr>
          <w:rFonts w:ascii="Roboto" w:hAnsi="Roboto" w:cs="Arial"/>
          <w:b/>
          <w:bCs/>
          <w:sz w:val="20"/>
          <w:szCs w:val="20"/>
          <w:lang w:val="ca-ES"/>
        </w:rPr>
      </w:pPr>
      <w:r w:rsidRPr="00B4346C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 i declarant</w:t>
      </w:r>
    </w:p>
    <w:tbl>
      <w:tblPr>
        <w:tblStyle w:val="Tablaconcuadrcula"/>
        <w:tblW w:w="0" w:type="auto"/>
        <w:tblInd w:w="5665" w:type="dxa"/>
        <w:tblLook w:val="04A0" w:firstRow="1" w:lastRow="0" w:firstColumn="1" w:lastColumn="0" w:noHBand="0" w:noVBand="1"/>
      </w:tblPr>
      <w:tblGrid>
        <w:gridCol w:w="4248"/>
      </w:tblGrid>
      <w:tr w:rsidR="00B4346C" w14:paraId="1EB58D8F" w14:textId="77777777" w:rsidTr="00B964C8">
        <w:trPr>
          <w:trHeight w:val="1066"/>
        </w:trPr>
        <w:tc>
          <w:tcPr>
            <w:tcW w:w="4248" w:type="dxa"/>
          </w:tcPr>
          <w:p w14:paraId="695C8DB7" w14:textId="77777777" w:rsidR="00B4346C" w:rsidRDefault="00B4346C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0444C1AC" w14:textId="241C82AA" w:rsidR="00B4346C" w:rsidRPr="00B4346C" w:rsidRDefault="00B4346C" w:rsidP="00B4346C">
      <w:pPr>
        <w:ind w:left="5670"/>
        <w:rPr>
          <w:rFonts w:ascii="Roboto" w:hAnsi="Roboto" w:cs="Arial"/>
          <w:b/>
          <w:bCs/>
          <w:sz w:val="20"/>
          <w:szCs w:val="20"/>
          <w:lang w:val="ca-ES"/>
        </w:rPr>
      </w:pPr>
      <w:r w:rsidRPr="00B4346C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5665" w:type="dxa"/>
        <w:tblLook w:val="04A0" w:firstRow="1" w:lastRow="0" w:firstColumn="1" w:lastColumn="0" w:noHBand="0" w:noVBand="1"/>
      </w:tblPr>
      <w:tblGrid>
        <w:gridCol w:w="4248"/>
      </w:tblGrid>
      <w:tr w:rsidR="00B4346C" w14:paraId="2F71730A" w14:textId="77777777" w:rsidTr="00FD5087">
        <w:trPr>
          <w:trHeight w:val="309"/>
        </w:trPr>
        <w:tc>
          <w:tcPr>
            <w:tcW w:w="4248" w:type="dxa"/>
            <w:vAlign w:val="center"/>
          </w:tcPr>
          <w:p w14:paraId="66D5B444" w14:textId="0FCA4149" w:rsidR="00B4346C" w:rsidRPr="00B4346C" w:rsidRDefault="00B4346C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7" w:name="Texto3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7"/>
          </w:p>
        </w:tc>
      </w:tr>
    </w:tbl>
    <w:p w14:paraId="2B1E8FD0" w14:textId="77777777" w:rsidR="00B4346C" w:rsidRPr="00FD5087" w:rsidRDefault="00B4346C" w:rsidP="005836BD">
      <w:pPr>
        <w:rPr>
          <w:rFonts w:ascii="Roboto Light" w:hAnsi="Roboto Light" w:cs="Arial"/>
          <w:b/>
          <w:sz w:val="20"/>
          <w:szCs w:val="18"/>
          <w:lang w:val="ca-ES"/>
        </w:rPr>
      </w:pPr>
    </w:p>
    <w:p w14:paraId="3EE3403A" w14:textId="5D373CA6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0BB12701" w14:textId="77777777" w:rsidR="00B4346C" w:rsidRPr="00FD5087" w:rsidRDefault="00B4346C" w:rsidP="005836BD">
      <w:pPr>
        <w:rPr>
          <w:rFonts w:ascii="Roboto Light" w:hAnsi="Roboto Light" w:cs="Arial"/>
          <w:b/>
          <w:sz w:val="12"/>
          <w:szCs w:val="10"/>
          <w:lang w:val="ca-ES"/>
        </w:rPr>
      </w:pPr>
      <w:bookmarkStart w:id="18" w:name="_Hlk66872999"/>
    </w:p>
    <w:bookmarkEnd w:id="18"/>
    <w:p w14:paraId="299244BF" w14:textId="7502448F" w:rsidR="00514C85" w:rsidRDefault="0016318C" w:rsidP="0016318C">
      <w:pPr>
        <w:rPr>
          <w:rFonts w:ascii="Roboto" w:hAnsi="Roboto"/>
          <w:sz w:val="12"/>
          <w:szCs w:val="12"/>
          <w:lang w:val="ca-ES"/>
        </w:rPr>
      </w:pPr>
      <w:r w:rsidRPr="0048687D">
        <w:rPr>
          <w:rFonts w:ascii="Roboto" w:hAnsi="Roboto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 la seva sol·licitud </w:t>
      </w:r>
      <w:r>
        <w:rPr>
          <w:rFonts w:ascii="Roboto" w:hAnsi="Roboto"/>
          <w:sz w:val="12"/>
          <w:szCs w:val="12"/>
          <w:lang w:val="ca-ES"/>
        </w:rPr>
        <w:t xml:space="preserve">de llicència, duplicat, canvi de titularitat o baixa de gual. </w:t>
      </w:r>
      <w:r w:rsidRPr="0048687D">
        <w:rPr>
          <w:rFonts w:ascii="Roboto" w:hAnsi="Roboto"/>
          <w:sz w:val="12"/>
          <w:szCs w:val="12"/>
          <w:lang w:val="ca-ES"/>
        </w:rPr>
        <w:t xml:space="preserve">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 Així mateix, us informem de la possibilitat d’exercir els vostres drets d’accés, rectificació, supressió i la resta dels drets mitjançant la remissió d’un escrit dirigit al responsable del tractament:  Ajuntament d’Esparreguera, plaça de l’Ajuntament núm. 1, 08292 Esparreguera (Barcelona) o mitjançant instància a la Seu Electrònica. Per a més informació, podeu consultar la nostra política de privacitat a </w:t>
      </w:r>
      <w:hyperlink r:id="rId13" w:history="1">
        <w:r w:rsidRPr="00D2690B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http://www.esparreguera.cat/politica-privacitat</w:t>
        </w:r>
      </w:hyperlink>
    </w:p>
    <w:sectPr w:rsidR="00514C85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91667" w14:textId="77777777" w:rsidR="0088737E" w:rsidRDefault="0088737E">
      <w:r>
        <w:separator/>
      </w:r>
    </w:p>
  </w:endnote>
  <w:endnote w:type="continuationSeparator" w:id="0">
    <w:p w14:paraId="34800371" w14:textId="77777777" w:rsidR="0088737E" w:rsidRDefault="0088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4965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F0F2D13" wp14:editId="444119AE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82F1A5" w14:textId="559F1F94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16318C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2349.0112.000</w:t>
                          </w:r>
                          <w:r w:rsidR="00231AF3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F2D13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1082F1A5" w14:textId="559F1F94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16318C">
                      <w:rPr>
                        <w:rFonts w:ascii="Roboto" w:hAnsi="Roboto" w:cs="Arial"/>
                        <w:color w:val="000000"/>
                        <w:sz w:val="12"/>
                      </w:rPr>
                      <w:t>2349.0112.000</w:t>
                    </w:r>
                    <w:r w:rsidR="00231AF3">
                      <w:rPr>
                        <w:rFonts w:ascii="Roboto" w:hAnsi="Roboto" w:cs="Arial"/>
                        <w:color w:val="000000"/>
                        <w:sz w:val="12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26BE8C06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3400" w14:textId="77777777" w:rsidR="0088737E" w:rsidRDefault="0088737E">
      <w:r>
        <w:separator/>
      </w:r>
    </w:p>
  </w:footnote>
  <w:footnote w:type="continuationSeparator" w:id="0">
    <w:p w14:paraId="45408B3D" w14:textId="77777777" w:rsidR="0088737E" w:rsidRDefault="00887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E91C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2F2E2A9A" wp14:editId="192517CF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6A7936"/>
    <w:multiLevelType w:val="hybridMultilevel"/>
    <w:tmpl w:val="C1FEE3AA"/>
    <w:lvl w:ilvl="0" w:tplc="7B280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D2F1436"/>
    <w:multiLevelType w:val="hybridMultilevel"/>
    <w:tmpl w:val="43B872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</w:num>
  <w:num w:numId="3">
    <w:abstractNumId w:val="3"/>
  </w:num>
  <w:num w:numId="4">
    <w:abstractNumId w:val="31"/>
  </w:num>
  <w:num w:numId="5">
    <w:abstractNumId w:val="23"/>
  </w:num>
  <w:num w:numId="6">
    <w:abstractNumId w:val="2"/>
  </w:num>
  <w:num w:numId="7">
    <w:abstractNumId w:val="26"/>
  </w:num>
  <w:num w:numId="8">
    <w:abstractNumId w:val="8"/>
  </w:num>
  <w:num w:numId="9">
    <w:abstractNumId w:val="32"/>
  </w:num>
  <w:num w:numId="10">
    <w:abstractNumId w:val="22"/>
  </w:num>
  <w:num w:numId="11">
    <w:abstractNumId w:val="28"/>
  </w:num>
  <w:num w:numId="12">
    <w:abstractNumId w:val="12"/>
  </w:num>
  <w:num w:numId="13">
    <w:abstractNumId w:val="30"/>
  </w:num>
  <w:num w:numId="14">
    <w:abstractNumId w:val="11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7"/>
  </w:num>
  <w:num w:numId="20">
    <w:abstractNumId w:val="15"/>
  </w:num>
  <w:num w:numId="21">
    <w:abstractNumId w:val="13"/>
  </w:num>
  <w:num w:numId="22">
    <w:abstractNumId w:val="20"/>
  </w:num>
  <w:num w:numId="23">
    <w:abstractNumId w:val="7"/>
  </w:num>
  <w:num w:numId="24">
    <w:abstractNumId w:val="14"/>
  </w:num>
  <w:num w:numId="25">
    <w:abstractNumId w:val="21"/>
  </w:num>
  <w:num w:numId="26">
    <w:abstractNumId w:val="27"/>
  </w:num>
  <w:num w:numId="27">
    <w:abstractNumId w:val="25"/>
  </w:num>
  <w:num w:numId="28">
    <w:abstractNumId w:val="9"/>
  </w:num>
  <w:num w:numId="29">
    <w:abstractNumId w:val="29"/>
  </w:num>
  <w:num w:numId="30">
    <w:abstractNumId w:val="4"/>
  </w:num>
  <w:num w:numId="31">
    <w:abstractNumId w:val="19"/>
  </w:num>
  <w:num w:numId="32">
    <w:abstractNumId w:val="1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/CwzkmdHB3BndN+klrl0UqNn14SBHBqCZAEypZiFfoAvw1gtl4fa+SroKOi/NHnwpCyDOVgl00B3kObFO60Lxw==" w:salt="JivtMnUfSXgGWaEqj93s0w==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3E4"/>
    <w:rsid w:val="00001A26"/>
    <w:rsid w:val="0002761E"/>
    <w:rsid w:val="000455A2"/>
    <w:rsid w:val="00092F6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318C"/>
    <w:rsid w:val="001645F8"/>
    <w:rsid w:val="0017031C"/>
    <w:rsid w:val="00170D5C"/>
    <w:rsid w:val="00172083"/>
    <w:rsid w:val="00193942"/>
    <w:rsid w:val="00197811"/>
    <w:rsid w:val="001C2336"/>
    <w:rsid w:val="001C55C3"/>
    <w:rsid w:val="001F1674"/>
    <w:rsid w:val="00205DB0"/>
    <w:rsid w:val="00211BEC"/>
    <w:rsid w:val="00215501"/>
    <w:rsid w:val="002255B5"/>
    <w:rsid w:val="0022751E"/>
    <w:rsid w:val="00231AF3"/>
    <w:rsid w:val="002402E0"/>
    <w:rsid w:val="00244BCD"/>
    <w:rsid w:val="00275D87"/>
    <w:rsid w:val="002853C2"/>
    <w:rsid w:val="002976EB"/>
    <w:rsid w:val="002A2123"/>
    <w:rsid w:val="002D4536"/>
    <w:rsid w:val="002D4795"/>
    <w:rsid w:val="002E5F35"/>
    <w:rsid w:val="0031509D"/>
    <w:rsid w:val="00344423"/>
    <w:rsid w:val="00377168"/>
    <w:rsid w:val="00377555"/>
    <w:rsid w:val="00386101"/>
    <w:rsid w:val="0039163D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D7193"/>
    <w:rsid w:val="004F37F1"/>
    <w:rsid w:val="00511D45"/>
    <w:rsid w:val="00514C85"/>
    <w:rsid w:val="00540206"/>
    <w:rsid w:val="00550038"/>
    <w:rsid w:val="00576EBC"/>
    <w:rsid w:val="005776CF"/>
    <w:rsid w:val="00581279"/>
    <w:rsid w:val="005836BD"/>
    <w:rsid w:val="005A04B0"/>
    <w:rsid w:val="005F3E69"/>
    <w:rsid w:val="005F6FB2"/>
    <w:rsid w:val="00610C17"/>
    <w:rsid w:val="00626979"/>
    <w:rsid w:val="00654A39"/>
    <w:rsid w:val="00661CD9"/>
    <w:rsid w:val="00674058"/>
    <w:rsid w:val="00695265"/>
    <w:rsid w:val="006C0B12"/>
    <w:rsid w:val="006C7DCE"/>
    <w:rsid w:val="006E07F1"/>
    <w:rsid w:val="006E5A52"/>
    <w:rsid w:val="006F4C3B"/>
    <w:rsid w:val="00702157"/>
    <w:rsid w:val="007074F6"/>
    <w:rsid w:val="007238F3"/>
    <w:rsid w:val="00736CED"/>
    <w:rsid w:val="0076413C"/>
    <w:rsid w:val="007857B9"/>
    <w:rsid w:val="00787ED5"/>
    <w:rsid w:val="007A64FE"/>
    <w:rsid w:val="007B5065"/>
    <w:rsid w:val="007D7919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8737E"/>
    <w:rsid w:val="008B6B86"/>
    <w:rsid w:val="008D01FF"/>
    <w:rsid w:val="008D1807"/>
    <w:rsid w:val="008D77D5"/>
    <w:rsid w:val="00923866"/>
    <w:rsid w:val="009324E6"/>
    <w:rsid w:val="00935D37"/>
    <w:rsid w:val="00945048"/>
    <w:rsid w:val="009839F7"/>
    <w:rsid w:val="00986E5A"/>
    <w:rsid w:val="009F4FBA"/>
    <w:rsid w:val="00A049BD"/>
    <w:rsid w:val="00A239CA"/>
    <w:rsid w:val="00A34CBB"/>
    <w:rsid w:val="00A4102B"/>
    <w:rsid w:val="00A861B3"/>
    <w:rsid w:val="00A97FA3"/>
    <w:rsid w:val="00AD44EB"/>
    <w:rsid w:val="00AD73C4"/>
    <w:rsid w:val="00AE2FF5"/>
    <w:rsid w:val="00AE3A99"/>
    <w:rsid w:val="00AF5313"/>
    <w:rsid w:val="00AF5D55"/>
    <w:rsid w:val="00B06046"/>
    <w:rsid w:val="00B1330E"/>
    <w:rsid w:val="00B1353F"/>
    <w:rsid w:val="00B4346C"/>
    <w:rsid w:val="00B47290"/>
    <w:rsid w:val="00B52F4A"/>
    <w:rsid w:val="00B5694E"/>
    <w:rsid w:val="00B62982"/>
    <w:rsid w:val="00B86E49"/>
    <w:rsid w:val="00B964C8"/>
    <w:rsid w:val="00BA2467"/>
    <w:rsid w:val="00BA606C"/>
    <w:rsid w:val="00BB69BF"/>
    <w:rsid w:val="00BC5FAD"/>
    <w:rsid w:val="00BD0CD7"/>
    <w:rsid w:val="00BD3479"/>
    <w:rsid w:val="00BD721D"/>
    <w:rsid w:val="00C132F9"/>
    <w:rsid w:val="00C1454C"/>
    <w:rsid w:val="00C22333"/>
    <w:rsid w:val="00C22A18"/>
    <w:rsid w:val="00C32E51"/>
    <w:rsid w:val="00C533E4"/>
    <w:rsid w:val="00C62230"/>
    <w:rsid w:val="00C63528"/>
    <w:rsid w:val="00C76722"/>
    <w:rsid w:val="00C87011"/>
    <w:rsid w:val="00C90838"/>
    <w:rsid w:val="00C9524B"/>
    <w:rsid w:val="00CA3FA4"/>
    <w:rsid w:val="00CA55B6"/>
    <w:rsid w:val="00CA5A0C"/>
    <w:rsid w:val="00CC1100"/>
    <w:rsid w:val="00CC3E72"/>
    <w:rsid w:val="00CD31BA"/>
    <w:rsid w:val="00CD6A6C"/>
    <w:rsid w:val="00D01D48"/>
    <w:rsid w:val="00D26836"/>
    <w:rsid w:val="00D419BF"/>
    <w:rsid w:val="00D601B6"/>
    <w:rsid w:val="00D61A1A"/>
    <w:rsid w:val="00D64A26"/>
    <w:rsid w:val="00D91D5B"/>
    <w:rsid w:val="00D939AC"/>
    <w:rsid w:val="00DA213F"/>
    <w:rsid w:val="00DA4D6B"/>
    <w:rsid w:val="00DD2639"/>
    <w:rsid w:val="00DF61D5"/>
    <w:rsid w:val="00DF75CB"/>
    <w:rsid w:val="00E043C5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C0081"/>
    <w:rsid w:val="00EC6544"/>
    <w:rsid w:val="00EF0EE4"/>
    <w:rsid w:val="00EF4E83"/>
    <w:rsid w:val="00EF6A9A"/>
    <w:rsid w:val="00F04867"/>
    <w:rsid w:val="00F101FD"/>
    <w:rsid w:val="00F40D95"/>
    <w:rsid w:val="00F46730"/>
    <w:rsid w:val="00F66262"/>
    <w:rsid w:val="00F72507"/>
    <w:rsid w:val="00FA264B"/>
    <w:rsid w:val="00FB44DD"/>
    <w:rsid w:val="00FB68ED"/>
    <w:rsid w:val="00FC11F1"/>
    <w:rsid w:val="00FD3B84"/>
    <w:rsid w:val="00FD5087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5A3F894"/>
  <w15:docId w15:val="{B60B5418-CA1C-4F04-87B8-D7E9ADB8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16318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76722"/>
    <w:pPr>
      <w:spacing w:before="100" w:beforeAutospacing="1" w:after="100" w:afterAutospacing="1"/>
      <w:jc w:val="left"/>
    </w:pPr>
    <w:rPr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2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politica-privacita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Model_formularis_2022.dotx</Template>
  <TotalTime>1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2</cp:revision>
  <cp:lastPrinted>2004-11-23T13:44:00Z</cp:lastPrinted>
  <dcterms:created xsi:type="dcterms:W3CDTF">2022-06-20T10:44:00Z</dcterms:created>
  <dcterms:modified xsi:type="dcterms:W3CDTF">2022-06-20T10:44:00Z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