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D26F0" w14:textId="75FBC64F" w:rsidR="005836BD" w:rsidRDefault="00A049BD" w:rsidP="005836BD">
      <w:pPr>
        <w:rPr>
          <w:rFonts w:ascii="Roboto" w:hAnsi="Roboto" w:cs="Arial"/>
          <w:sz w:val="20"/>
          <w:szCs w:val="20"/>
          <w:lang w:val="ca-ES"/>
        </w:rPr>
      </w:pPr>
      <w:r w:rsidRPr="00A049BD">
        <w:rPr>
          <w:rFonts w:ascii="Roboto Medium" w:hAnsi="Roboto Medium" w:cs="Arial"/>
          <w:sz w:val="26"/>
          <w:szCs w:val="26"/>
        </w:rPr>
        <w:t>SOL·LICITUD DE LLICÈNCIA, DUPLICAT, CANVI DE TITULARITAT O BAIXA DE GUAL</w:t>
      </w:r>
    </w:p>
    <w:p w14:paraId="21FB8734" w14:textId="77777777" w:rsidR="005836BD" w:rsidRPr="00B964C8" w:rsidRDefault="005836BD" w:rsidP="005836BD">
      <w:pPr>
        <w:rPr>
          <w:rFonts w:ascii="Roboto" w:hAnsi="Roboto" w:cs="Arial"/>
          <w:sz w:val="14"/>
          <w:szCs w:val="14"/>
          <w:lang w:val="ca-ES"/>
        </w:rPr>
      </w:pPr>
    </w:p>
    <w:p w14:paraId="4AEC23EA" w14:textId="6374626E" w:rsidR="005836BD" w:rsidRPr="00A049BD" w:rsidRDefault="00A049BD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A049BD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7E05E401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602A99C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5D596178" w14:textId="1A747183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8FD291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31D16F1" w14:textId="1825620E" w:rsidR="00CD6A6C" w:rsidRPr="00DA213F" w:rsidRDefault="00FB68ED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0F990B3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4308ED0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487915E8" w14:textId="6056D45D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84A374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0236878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805F657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130C9E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47BF1142" w14:textId="571FC33C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AA7DF54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67C819B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029008A2" w14:textId="78C33475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EBCE1A7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452F875D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4B68D034" w14:textId="403273A2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F08376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494336F3" w14:textId="12DDA12F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29FE6C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3B64A28D" w14:textId="47A10C8D" w:rsidR="00CD6A6C" w:rsidRPr="00DA213F" w:rsidRDefault="00FB68ED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68A2412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4F2982C2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7581BFB6" w14:textId="1B3C894F" w:rsidR="00A049BD" w:rsidRDefault="00A049BD" w:rsidP="00A049BD">
      <w:pPr>
        <w:rPr>
          <w:rFonts w:ascii="Roboto" w:hAnsi="Roboto" w:cs="Arial"/>
          <w:b/>
          <w:sz w:val="12"/>
          <w:szCs w:val="12"/>
          <w:lang w:val="ca-ES"/>
        </w:rPr>
      </w:pPr>
      <w:r>
        <w:rPr>
          <w:rFonts w:ascii="Roboto" w:hAnsi="Roboto" w:cs="Arial"/>
          <w:b/>
          <w:sz w:val="12"/>
          <w:szCs w:val="12"/>
          <w:lang w:val="ca-ES"/>
        </w:rPr>
        <w:t xml:space="preserve">* </w:t>
      </w:r>
      <w:r w:rsidRPr="00016B2E">
        <w:rPr>
          <w:rFonts w:ascii="Roboto" w:hAnsi="Roboto" w:cs="Arial"/>
          <w:b/>
          <w:sz w:val="12"/>
          <w:szCs w:val="12"/>
          <w:lang w:val="ca-ES"/>
        </w:rPr>
        <w:t>Us informem que en el cas de presentar el document en dia inhàbil (</w:t>
      </w:r>
      <w:hyperlink r:id="rId12" w:history="1">
        <w:r w:rsidRPr="00016B2E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Pr="00016B2E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p w14:paraId="35C506C1" w14:textId="77777777" w:rsidR="005836BD" w:rsidRPr="00D01D48" w:rsidRDefault="005836BD" w:rsidP="005836BD">
      <w:pPr>
        <w:rPr>
          <w:rFonts w:ascii="Roboto" w:hAnsi="Roboto" w:cs="Arial"/>
          <w:sz w:val="12"/>
          <w:szCs w:val="12"/>
          <w:lang w:val="ca-ES"/>
        </w:rPr>
      </w:pPr>
    </w:p>
    <w:p w14:paraId="62A0DD2C" w14:textId="11622E96" w:rsidR="005836BD" w:rsidRDefault="00A049BD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Sol·licitud</w:t>
      </w:r>
    </w:p>
    <w:tbl>
      <w:tblPr>
        <w:tblStyle w:val="Tablaconcuadrcula"/>
        <w:tblW w:w="9918" w:type="dxa"/>
        <w:tblLook w:val="04A0" w:firstRow="1" w:lastRow="0" w:firstColumn="1" w:lastColumn="0" w:noHBand="0" w:noVBand="1"/>
      </w:tblPr>
      <w:tblGrid>
        <w:gridCol w:w="5382"/>
        <w:gridCol w:w="1984"/>
        <w:gridCol w:w="2552"/>
      </w:tblGrid>
      <w:tr w:rsidR="00A049BD" w:rsidRPr="00A049BD" w14:paraId="3354FCEB" w14:textId="77777777" w:rsidTr="0022751E">
        <w:trPr>
          <w:trHeight w:val="811"/>
        </w:trPr>
        <w:tc>
          <w:tcPr>
            <w:tcW w:w="9918" w:type="dxa"/>
            <w:gridSpan w:val="3"/>
            <w:vAlign w:val="center"/>
          </w:tcPr>
          <w:p w14:paraId="39D42483" w14:textId="77777777" w:rsidR="00A049BD" w:rsidRPr="00986E5A" w:rsidRDefault="00A049BD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Demana:</w:t>
            </w:r>
          </w:p>
          <w:p w14:paraId="2C10AC76" w14:textId="77777777" w:rsidR="00A049BD" w:rsidRPr="00B4346C" w:rsidRDefault="00A049BD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575EE720" w14:textId="101B1E94" w:rsidR="00A049BD" w:rsidRPr="00A049BD" w:rsidRDefault="00A049BD" w:rsidP="00A049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t xml:space="preserve"> Llicència de gual a precari                                                      </w:t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t xml:space="preserve"> Canvi de titularitat de llicència de gual</w:t>
            </w:r>
          </w:p>
          <w:p w14:paraId="13F12170" w14:textId="77777777" w:rsidR="00A049BD" w:rsidRPr="00B4346C" w:rsidRDefault="00A049BD" w:rsidP="00A049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0273E641" w14:textId="06B720E1" w:rsidR="00A049BD" w:rsidRPr="00A049BD" w:rsidRDefault="00A049BD" w:rsidP="00A049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2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t xml:space="preserve"> Duplicat de placa de gual                                                        </w:t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  <w:r w:rsidRPr="00A049BD"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 de gual</w:t>
            </w:r>
          </w:p>
        </w:tc>
      </w:tr>
      <w:tr w:rsidR="00A049BD" w:rsidRPr="00A049BD" w14:paraId="5EB461BC" w14:textId="77777777" w:rsidTr="00B4346C">
        <w:trPr>
          <w:trHeight w:val="557"/>
        </w:trPr>
        <w:tc>
          <w:tcPr>
            <w:tcW w:w="5382" w:type="dxa"/>
            <w:vAlign w:val="center"/>
          </w:tcPr>
          <w:p w14:paraId="5501885F" w14:textId="77777777" w:rsidR="00A049BD" w:rsidRPr="00986E5A" w:rsidRDefault="00A049BD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Tipus d’edifici:</w:t>
            </w:r>
          </w:p>
          <w:p w14:paraId="4F754404" w14:textId="77777777" w:rsidR="00A049BD" w:rsidRPr="00B4346C" w:rsidRDefault="00A049BD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707A77DF" w14:textId="55663033" w:rsidR="00A049BD" w:rsidRPr="00A049BD" w:rsidRDefault="00A049BD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5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Habitatge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6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5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Comercial 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7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6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Industrial 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8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7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Altres</w:t>
            </w:r>
          </w:p>
        </w:tc>
        <w:tc>
          <w:tcPr>
            <w:tcW w:w="4536" w:type="dxa"/>
            <w:gridSpan w:val="2"/>
            <w:vAlign w:val="center"/>
          </w:tcPr>
          <w:p w14:paraId="7D82C2FF" w14:textId="1592432E" w:rsidR="00A049BD" w:rsidRPr="00986E5A" w:rsidRDefault="00986E5A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Emplaçament del gual:</w:t>
            </w:r>
          </w:p>
          <w:p w14:paraId="2727EC57" w14:textId="77777777" w:rsidR="00986E5A" w:rsidRPr="00986E5A" w:rsidRDefault="00986E5A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5559150" w14:textId="5D86B9E0" w:rsidR="00986E5A" w:rsidRPr="00A049BD" w:rsidRDefault="00B4346C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A049BD" w:rsidRPr="00A049BD" w14:paraId="73328885" w14:textId="77777777" w:rsidTr="00B4346C">
        <w:trPr>
          <w:trHeight w:val="521"/>
        </w:trPr>
        <w:tc>
          <w:tcPr>
            <w:tcW w:w="5382" w:type="dxa"/>
            <w:vMerge w:val="restart"/>
            <w:vAlign w:val="center"/>
          </w:tcPr>
          <w:p w14:paraId="50AFE046" w14:textId="77777777" w:rsidR="00A049BD" w:rsidRPr="00986E5A" w:rsidRDefault="00986E5A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Indicar si es tracta de:</w:t>
            </w:r>
          </w:p>
          <w:p w14:paraId="3B434BA1" w14:textId="77777777" w:rsidR="00986E5A" w:rsidRPr="00B4346C" w:rsidRDefault="00986E5A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7F24BA6E" w14:textId="22CEB03F" w:rsidR="00986E5A" w:rsidRDefault="00986E5A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9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8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Unifamiliar  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Marcar10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9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Garatge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Marcar1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0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Col·lectiu o activitat</w:t>
            </w:r>
          </w:p>
          <w:p w14:paraId="0CC66E18" w14:textId="77777777" w:rsidR="00986E5A" w:rsidRPr="00B4346C" w:rsidRDefault="00986E5A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5457069" w14:textId="691FEE6A" w:rsidR="00986E5A" w:rsidRPr="00986E5A" w:rsidRDefault="00986E5A" w:rsidP="005836BD">
            <w:pPr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Marcar12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1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Activitat   </w:t>
            </w:r>
            <w:r w:rsidRPr="00986E5A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t xml:space="preserve">(En aquest cas indicar la superfície del local en m2 </w:t>
            </w:r>
            <w:r w:rsidR="00B06046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06046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instrText xml:space="preserve"> FORMTEXT </w:instrText>
            </w:r>
            <w:r w:rsidR="00B06046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</w:r>
            <w:r w:rsidR="00B06046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fldChar w:fldCharType="separate"/>
            </w:r>
            <w:r w:rsidR="00B06046">
              <w:rPr>
                <w:rFonts w:ascii="Roboto" w:hAnsi="Roboto" w:cs="Arial"/>
                <w:i/>
                <w:iCs/>
                <w:noProof/>
                <w:sz w:val="16"/>
                <w:szCs w:val="16"/>
                <w:lang w:val="ca-ES"/>
              </w:rPr>
              <w:t> </w:t>
            </w:r>
            <w:r w:rsidR="00B06046">
              <w:rPr>
                <w:rFonts w:ascii="Roboto" w:hAnsi="Roboto" w:cs="Arial"/>
                <w:i/>
                <w:iCs/>
                <w:noProof/>
                <w:sz w:val="16"/>
                <w:szCs w:val="16"/>
                <w:lang w:val="ca-ES"/>
              </w:rPr>
              <w:t> </w:t>
            </w:r>
            <w:r w:rsidR="00B06046">
              <w:rPr>
                <w:rFonts w:ascii="Roboto" w:hAnsi="Roboto" w:cs="Arial"/>
                <w:i/>
                <w:iCs/>
                <w:noProof/>
                <w:sz w:val="16"/>
                <w:szCs w:val="16"/>
                <w:lang w:val="ca-ES"/>
              </w:rPr>
              <w:t> </w:t>
            </w:r>
            <w:r w:rsidR="00B06046">
              <w:rPr>
                <w:rFonts w:ascii="Roboto" w:hAnsi="Roboto" w:cs="Arial"/>
                <w:i/>
                <w:iCs/>
                <w:noProof/>
                <w:sz w:val="16"/>
                <w:szCs w:val="16"/>
                <w:lang w:val="ca-ES"/>
              </w:rPr>
              <w:t> </w:t>
            </w:r>
            <w:r w:rsidR="00B06046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fldChar w:fldCharType="end"/>
            </w:r>
            <w:r w:rsidRPr="00986E5A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t xml:space="preserve">    )</w:t>
            </w:r>
          </w:p>
          <w:p w14:paraId="4580D8EA" w14:textId="77777777" w:rsidR="00986E5A" w:rsidRPr="00B4346C" w:rsidRDefault="00986E5A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62366AA6" w14:textId="5D5B573D" w:rsidR="00986E5A" w:rsidRPr="00A049BD" w:rsidRDefault="00986E5A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Marcar13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2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Pati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14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3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Obres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15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4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Altres</w:t>
            </w:r>
          </w:p>
        </w:tc>
        <w:tc>
          <w:tcPr>
            <w:tcW w:w="4536" w:type="dxa"/>
            <w:gridSpan w:val="2"/>
            <w:vAlign w:val="center"/>
          </w:tcPr>
          <w:p w14:paraId="383BB4FE" w14:textId="77777777" w:rsidR="00A049BD" w:rsidRPr="00986E5A" w:rsidRDefault="00986E5A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Referència cadastral de la finca on s’emplaça el gual:</w:t>
            </w:r>
          </w:p>
          <w:p w14:paraId="1446763E" w14:textId="77777777" w:rsidR="00986E5A" w:rsidRPr="00986E5A" w:rsidRDefault="00986E5A" w:rsidP="00986E5A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5CA64F06" w14:textId="70E0690F" w:rsidR="00986E5A" w:rsidRPr="00A049BD" w:rsidRDefault="00B4346C" w:rsidP="00986E5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A049BD" w:rsidRPr="00A049BD" w14:paraId="1E25D8E1" w14:textId="77777777" w:rsidTr="0022751E">
        <w:trPr>
          <w:trHeight w:val="599"/>
        </w:trPr>
        <w:tc>
          <w:tcPr>
            <w:tcW w:w="5382" w:type="dxa"/>
            <w:vMerge/>
            <w:vAlign w:val="center"/>
          </w:tcPr>
          <w:p w14:paraId="3BB52CD7" w14:textId="77777777" w:rsidR="00A049BD" w:rsidRPr="00A049BD" w:rsidRDefault="00A049BD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  <w:tc>
          <w:tcPr>
            <w:tcW w:w="1984" w:type="dxa"/>
            <w:vAlign w:val="center"/>
          </w:tcPr>
          <w:p w14:paraId="4D277783" w14:textId="77777777" w:rsidR="00A049BD" w:rsidRDefault="00986E5A" w:rsidP="005836BD">
            <w:pPr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Amplada del gual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986E5A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t>(En ml)</w:t>
            </w:r>
          </w:p>
          <w:p w14:paraId="7E20A903" w14:textId="77777777" w:rsidR="00986E5A" w:rsidRPr="00986E5A" w:rsidRDefault="00986E5A" w:rsidP="00986E5A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110E0EC" w14:textId="78ADF5CA" w:rsidR="00986E5A" w:rsidRPr="00A049BD" w:rsidRDefault="00B4346C" w:rsidP="00986E5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552" w:type="dxa"/>
            <w:vAlign w:val="center"/>
          </w:tcPr>
          <w:p w14:paraId="366A37E4" w14:textId="613FEAFD" w:rsidR="00986E5A" w:rsidRPr="00986E5A" w:rsidRDefault="00986E5A" w:rsidP="00986E5A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Amplada de la porta d’accés</w:t>
            </w:r>
          </w:p>
          <w:p w14:paraId="62FF5357" w14:textId="23EF06B6" w:rsidR="00986E5A" w:rsidRDefault="00986E5A" w:rsidP="00986E5A">
            <w:pPr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i/>
                <w:iCs/>
                <w:sz w:val="16"/>
                <w:szCs w:val="16"/>
                <w:lang w:val="ca-ES"/>
              </w:rPr>
              <w:t>(En ml)</w:t>
            </w:r>
          </w:p>
          <w:p w14:paraId="55B26A47" w14:textId="77777777" w:rsidR="00986E5A" w:rsidRPr="00986E5A" w:rsidRDefault="00986E5A" w:rsidP="00986E5A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3085F572" w14:textId="2C089F78" w:rsidR="00A049BD" w:rsidRPr="00A049BD" w:rsidRDefault="00B4346C" w:rsidP="00986E5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A049BD" w:rsidRPr="00A049BD" w14:paraId="055522FB" w14:textId="77777777" w:rsidTr="0022751E">
        <w:trPr>
          <w:trHeight w:val="340"/>
        </w:trPr>
        <w:tc>
          <w:tcPr>
            <w:tcW w:w="9918" w:type="dxa"/>
            <w:gridSpan w:val="3"/>
            <w:vAlign w:val="center"/>
          </w:tcPr>
          <w:p w14:paraId="1E718DAF" w14:textId="1542E650" w:rsidR="00986E5A" w:rsidRPr="00A049BD" w:rsidRDefault="00986E5A" w:rsidP="00B4346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86E5A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Indicar (Excepte alta de gual):</w:t>
            </w:r>
            <w:r w:rsidR="00B4346C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Número de placa: </w: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5" w:name="Texto1"/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5"/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t xml:space="preserve">                 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Motiu: </w: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4346C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EA1E83C" w14:textId="77777777" w:rsidR="00A049BD" w:rsidRPr="00D01D48" w:rsidRDefault="00A049BD" w:rsidP="005836BD">
      <w:pPr>
        <w:rPr>
          <w:rFonts w:ascii="Roboto" w:hAnsi="Roboto" w:cs="Arial"/>
          <w:b/>
          <w:bCs/>
          <w:sz w:val="12"/>
          <w:szCs w:val="12"/>
          <w:lang w:val="ca-ES"/>
        </w:rPr>
      </w:pPr>
    </w:p>
    <w:p w14:paraId="5051D0A0" w14:textId="21BCB101" w:rsidR="005836BD" w:rsidRPr="00986E5A" w:rsidRDefault="00986E5A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986E5A">
        <w:rPr>
          <w:rFonts w:ascii="Roboto" w:hAnsi="Roboto" w:cs="Arial"/>
          <w:b/>
          <w:bCs/>
          <w:sz w:val="20"/>
          <w:szCs w:val="20"/>
          <w:lang w:val="ca-ES"/>
        </w:rPr>
        <w:t>Declaració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986E5A" w:rsidRPr="00B4346C" w14:paraId="015B5551" w14:textId="77777777" w:rsidTr="00B4346C">
        <w:trPr>
          <w:trHeight w:val="531"/>
        </w:trPr>
        <w:tc>
          <w:tcPr>
            <w:tcW w:w="9913" w:type="dxa"/>
            <w:vAlign w:val="center"/>
          </w:tcPr>
          <w:p w14:paraId="4FB94E80" w14:textId="77777777" w:rsidR="00986E5A" w:rsidRPr="00B4346C" w:rsidRDefault="00B86E49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B4346C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Marcar, si s’escau:</w:t>
            </w:r>
          </w:p>
          <w:p w14:paraId="4E1B3722" w14:textId="77777777" w:rsidR="00B4346C" w:rsidRPr="00B4346C" w:rsidRDefault="00B4346C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657621A" w14:textId="1657D4BA" w:rsidR="00B4346C" w:rsidRPr="00986E5A" w:rsidRDefault="00B4346C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Marcar16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E043C5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6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L’interessat/da declara que no és necessària la modificació de la vorera.</w:t>
            </w:r>
          </w:p>
        </w:tc>
      </w:tr>
    </w:tbl>
    <w:p w14:paraId="6162E4B9" w14:textId="0BE9B1A4" w:rsidR="005836BD" w:rsidRPr="00D01D48" w:rsidRDefault="005836BD" w:rsidP="005836BD">
      <w:pPr>
        <w:rPr>
          <w:rFonts w:ascii="Roboto" w:hAnsi="Roboto" w:cs="Arial"/>
          <w:sz w:val="12"/>
          <w:szCs w:val="12"/>
          <w:lang w:val="ca-ES"/>
        </w:rPr>
      </w:pPr>
    </w:p>
    <w:p w14:paraId="1F509F98" w14:textId="6D77D463" w:rsidR="008D1807" w:rsidRDefault="008D1807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8D1807">
        <w:rPr>
          <w:rFonts w:ascii="Roboto" w:hAnsi="Roboto" w:cs="Arial"/>
          <w:b/>
          <w:bCs/>
          <w:sz w:val="20"/>
          <w:szCs w:val="20"/>
          <w:lang w:val="ca-ES"/>
        </w:rPr>
        <w:t>Documentació a aportar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8D1807" w14:paraId="375A9BF9" w14:textId="77777777" w:rsidTr="00D01D48">
        <w:trPr>
          <w:trHeight w:val="659"/>
        </w:trPr>
        <w:tc>
          <w:tcPr>
            <w:tcW w:w="9913" w:type="dxa"/>
            <w:vAlign w:val="center"/>
          </w:tcPr>
          <w:p w14:paraId="35EE9A0A" w14:textId="090A63FD" w:rsidR="00C76722" w:rsidRDefault="00C76722" w:rsidP="00BD721D">
            <w:pPr>
              <w:pStyle w:val="NormalWeb"/>
              <w:numPr>
                <w:ilvl w:val="0"/>
                <w:numId w:val="33"/>
              </w:numPr>
              <w:shd w:val="clear" w:color="auto" w:fill="FFFFFF"/>
              <w:spacing w:before="0" w:beforeAutospacing="0" w:after="0" w:afterAutospacing="0"/>
              <w:ind w:left="164" w:right="300" w:hanging="142"/>
              <w:rPr>
                <w:rFonts w:ascii="Roboto" w:hAnsi="Roboto" w:cs="Segoe UI"/>
                <w:color w:val="242424"/>
                <w:sz w:val="16"/>
                <w:szCs w:val="16"/>
              </w:rPr>
            </w:pPr>
            <w:r w:rsidRPr="00C76722">
              <w:rPr>
                <w:rFonts w:ascii="Roboto" w:hAnsi="Roboto" w:cs="Segoe UI"/>
                <w:color w:val="242424"/>
                <w:sz w:val="16"/>
                <w:szCs w:val="16"/>
                <w:u w:val="single"/>
              </w:rPr>
              <w:t xml:space="preserve">Escriptura de </w:t>
            </w:r>
            <w:r w:rsidRPr="00CC1100">
              <w:rPr>
                <w:rFonts w:ascii="Roboto" w:hAnsi="Roboto" w:cs="Segoe UI"/>
                <w:color w:val="242424"/>
                <w:sz w:val="16"/>
                <w:szCs w:val="16"/>
                <w:u w:val="single"/>
              </w:rPr>
              <w:t>la Propietat</w:t>
            </w:r>
            <w:r w:rsidR="00CC1100">
              <w:rPr>
                <w:rFonts w:ascii="Roboto" w:hAnsi="Roboto" w:cs="Segoe UI"/>
                <w:color w:val="242424"/>
                <w:sz w:val="16"/>
                <w:szCs w:val="16"/>
              </w:rPr>
              <w:t xml:space="preserve"> </w:t>
            </w:r>
            <w:r w:rsidRPr="00CC1100">
              <w:rPr>
                <w:rFonts w:ascii="Roboto" w:hAnsi="Roboto" w:cs="Segoe UI"/>
                <w:color w:val="242424"/>
                <w:sz w:val="16"/>
                <w:szCs w:val="16"/>
              </w:rPr>
              <w:t>o</w:t>
            </w:r>
            <w:r w:rsidRPr="00C76722">
              <w:rPr>
                <w:rFonts w:ascii="Roboto" w:hAnsi="Roboto" w:cs="Segoe UI"/>
                <w:color w:val="242424"/>
                <w:sz w:val="16"/>
                <w:szCs w:val="16"/>
              </w:rPr>
              <w:t xml:space="preserve"> contracte de lloguer</w:t>
            </w:r>
            <w:r w:rsidR="00B964C8">
              <w:rPr>
                <w:rFonts w:ascii="Roboto" w:hAnsi="Roboto" w:cs="Segoe UI"/>
                <w:color w:val="242424"/>
                <w:sz w:val="16"/>
                <w:szCs w:val="16"/>
              </w:rPr>
              <w:t>.</w:t>
            </w:r>
          </w:p>
          <w:p w14:paraId="0FECF4AF" w14:textId="77777777" w:rsidR="00C76722" w:rsidRPr="00C76722" w:rsidRDefault="00C76722" w:rsidP="00BD721D">
            <w:pPr>
              <w:pStyle w:val="NormalWeb"/>
              <w:shd w:val="clear" w:color="auto" w:fill="FFFFFF"/>
              <w:spacing w:before="0" w:beforeAutospacing="0" w:after="0" w:afterAutospacing="0"/>
              <w:ind w:left="164" w:right="300" w:hanging="142"/>
              <w:rPr>
                <w:rFonts w:ascii="Roboto" w:hAnsi="Roboto" w:cs="Segoe UI"/>
                <w:color w:val="242424"/>
                <w:sz w:val="8"/>
                <w:szCs w:val="8"/>
              </w:rPr>
            </w:pPr>
          </w:p>
          <w:p w14:paraId="5CCCC97D" w14:textId="1E44DC1B" w:rsidR="008D1807" w:rsidRPr="00C76722" w:rsidRDefault="00C76722" w:rsidP="00BD721D">
            <w:pPr>
              <w:pStyle w:val="NormalWeb"/>
              <w:numPr>
                <w:ilvl w:val="0"/>
                <w:numId w:val="33"/>
              </w:numPr>
              <w:shd w:val="clear" w:color="auto" w:fill="FFFFFF"/>
              <w:spacing w:before="0" w:beforeAutospacing="0" w:after="0" w:afterAutospacing="0"/>
              <w:ind w:left="164" w:right="300" w:hanging="142"/>
              <w:rPr>
                <w:rFonts w:ascii="Roboto" w:hAnsi="Roboto" w:cs="Arial"/>
                <w:sz w:val="16"/>
                <w:szCs w:val="16"/>
              </w:rPr>
            </w:pPr>
            <w:r w:rsidRPr="00C76722">
              <w:rPr>
                <w:rFonts w:ascii="Roboto" w:hAnsi="Roboto" w:cs="Segoe UI"/>
                <w:color w:val="242424"/>
                <w:sz w:val="16"/>
                <w:szCs w:val="16"/>
                <w:u w:val="single"/>
              </w:rPr>
              <w:t>Fotografies de l’estat actual de la via pública</w:t>
            </w:r>
            <w:r w:rsidRPr="00C76722">
              <w:rPr>
                <w:rFonts w:ascii="Roboto" w:hAnsi="Roboto" w:cs="Segoe UI"/>
                <w:color w:val="242424"/>
                <w:sz w:val="16"/>
                <w:szCs w:val="16"/>
              </w:rPr>
              <w:t> (bordó i accés) on es està ubicat l’accés</w:t>
            </w:r>
            <w:r w:rsidR="00B964C8">
              <w:rPr>
                <w:rFonts w:ascii="Roboto" w:hAnsi="Roboto" w:cs="Segoe UI"/>
                <w:color w:val="242424"/>
                <w:sz w:val="16"/>
                <w:szCs w:val="16"/>
              </w:rPr>
              <w:t>.</w:t>
            </w:r>
          </w:p>
        </w:tc>
      </w:tr>
    </w:tbl>
    <w:p w14:paraId="291BD2E7" w14:textId="77777777" w:rsidR="008D1807" w:rsidRPr="00D01D48" w:rsidRDefault="008D1807" w:rsidP="005836BD">
      <w:pPr>
        <w:rPr>
          <w:rFonts w:ascii="Roboto" w:hAnsi="Roboto" w:cs="Arial"/>
          <w:b/>
          <w:bCs/>
          <w:sz w:val="12"/>
          <w:szCs w:val="12"/>
          <w:lang w:val="ca-ES"/>
        </w:rPr>
      </w:pPr>
    </w:p>
    <w:p w14:paraId="57D7F860" w14:textId="719BE247" w:rsidR="00B4346C" w:rsidRPr="00B4346C" w:rsidRDefault="00B4346C" w:rsidP="00B4346C">
      <w:pPr>
        <w:ind w:left="5670"/>
        <w:rPr>
          <w:rFonts w:ascii="Roboto" w:hAnsi="Roboto" w:cs="Arial"/>
          <w:b/>
          <w:bCs/>
          <w:sz w:val="20"/>
          <w:szCs w:val="20"/>
          <w:lang w:val="ca-ES"/>
        </w:rPr>
      </w:pPr>
      <w:r w:rsidRPr="00B4346C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 i declarant</w:t>
      </w:r>
    </w:p>
    <w:tbl>
      <w:tblPr>
        <w:tblStyle w:val="Tablaconcuadrcula"/>
        <w:tblW w:w="0" w:type="auto"/>
        <w:tblInd w:w="5665" w:type="dxa"/>
        <w:tblLook w:val="04A0" w:firstRow="1" w:lastRow="0" w:firstColumn="1" w:lastColumn="0" w:noHBand="0" w:noVBand="1"/>
      </w:tblPr>
      <w:tblGrid>
        <w:gridCol w:w="4248"/>
      </w:tblGrid>
      <w:tr w:rsidR="00B4346C" w14:paraId="1EB58D8F" w14:textId="77777777" w:rsidTr="00B964C8">
        <w:trPr>
          <w:trHeight w:val="1066"/>
        </w:trPr>
        <w:tc>
          <w:tcPr>
            <w:tcW w:w="4248" w:type="dxa"/>
          </w:tcPr>
          <w:p w14:paraId="695C8DB7" w14:textId="77777777" w:rsidR="00B4346C" w:rsidRDefault="00B4346C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0444C1AC" w14:textId="241C82AA" w:rsidR="00B4346C" w:rsidRPr="00B4346C" w:rsidRDefault="00B4346C" w:rsidP="00B4346C">
      <w:pPr>
        <w:ind w:left="5670"/>
        <w:rPr>
          <w:rFonts w:ascii="Roboto" w:hAnsi="Roboto" w:cs="Arial"/>
          <w:b/>
          <w:bCs/>
          <w:sz w:val="20"/>
          <w:szCs w:val="20"/>
          <w:lang w:val="ca-ES"/>
        </w:rPr>
      </w:pPr>
      <w:r w:rsidRPr="00B4346C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5665" w:type="dxa"/>
        <w:tblLook w:val="04A0" w:firstRow="1" w:lastRow="0" w:firstColumn="1" w:lastColumn="0" w:noHBand="0" w:noVBand="1"/>
      </w:tblPr>
      <w:tblGrid>
        <w:gridCol w:w="4248"/>
      </w:tblGrid>
      <w:tr w:rsidR="00B4346C" w14:paraId="2F71730A" w14:textId="77777777" w:rsidTr="00FD5087">
        <w:trPr>
          <w:trHeight w:val="309"/>
        </w:trPr>
        <w:tc>
          <w:tcPr>
            <w:tcW w:w="4248" w:type="dxa"/>
            <w:vAlign w:val="center"/>
          </w:tcPr>
          <w:p w14:paraId="66D5B444" w14:textId="0FCA4149" w:rsidR="00B4346C" w:rsidRPr="00B4346C" w:rsidRDefault="00B4346C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17" w:name="Texto3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7"/>
          </w:p>
        </w:tc>
      </w:tr>
    </w:tbl>
    <w:p w14:paraId="2B1E8FD0" w14:textId="77777777" w:rsidR="00B4346C" w:rsidRPr="00FD5087" w:rsidRDefault="00B4346C" w:rsidP="005836BD">
      <w:pPr>
        <w:rPr>
          <w:rFonts w:ascii="Roboto Light" w:hAnsi="Roboto Light" w:cs="Arial"/>
          <w:b/>
          <w:sz w:val="20"/>
          <w:szCs w:val="18"/>
          <w:lang w:val="ca-ES"/>
        </w:rPr>
      </w:pPr>
    </w:p>
    <w:p w14:paraId="3EE3403A" w14:textId="5D373CA6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BB12701" w14:textId="77777777" w:rsidR="00B4346C" w:rsidRPr="00FD5087" w:rsidRDefault="00B4346C" w:rsidP="005836BD">
      <w:pPr>
        <w:rPr>
          <w:rFonts w:ascii="Roboto Light" w:hAnsi="Roboto Light" w:cs="Arial"/>
          <w:b/>
          <w:sz w:val="12"/>
          <w:szCs w:val="10"/>
          <w:lang w:val="ca-ES"/>
        </w:rPr>
      </w:pPr>
      <w:bookmarkStart w:id="18" w:name="_Hlk66872999"/>
    </w:p>
    <w:bookmarkEnd w:id="18"/>
    <w:p w14:paraId="299244BF" w14:textId="7502448F" w:rsidR="00514C85" w:rsidRDefault="0016318C" w:rsidP="0016318C">
      <w:pPr>
        <w:rPr>
          <w:rFonts w:ascii="Roboto" w:hAnsi="Roboto"/>
          <w:sz w:val="12"/>
          <w:szCs w:val="12"/>
          <w:lang w:val="ca-ES"/>
        </w:rPr>
      </w:pPr>
      <w:r w:rsidRPr="0048687D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 la seva sol·licitud </w:t>
      </w:r>
      <w:r>
        <w:rPr>
          <w:rFonts w:ascii="Roboto" w:hAnsi="Roboto"/>
          <w:sz w:val="12"/>
          <w:szCs w:val="12"/>
          <w:lang w:val="ca-ES"/>
        </w:rPr>
        <w:t xml:space="preserve">de llicència, duplicat, canvi de titularitat o baixa de gual. </w:t>
      </w:r>
      <w:r w:rsidRPr="0048687D">
        <w:rPr>
          <w:rFonts w:ascii="Roboto" w:hAnsi="Roboto"/>
          <w:sz w:val="12"/>
          <w:szCs w:val="12"/>
          <w:lang w:val="ca-ES"/>
        </w:rPr>
        <w:t xml:space="preserve">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 Ajuntament d’Esparreguera, plaça de l’Ajuntament núm. 1, 08292 Esparreguera (Barcelona) o mitjançant instància a la Seu Electrònica. Per a més informació, podeu consultar la nostra política de privacitat a </w:t>
      </w:r>
      <w:hyperlink r:id="rId13" w:history="1">
        <w:r w:rsidRPr="00D2690B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http://www.esparreguera.cat/politica-privacitat</w:t>
        </w:r>
      </w:hyperlink>
    </w:p>
    <w:sectPr w:rsidR="00514C85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91667" w14:textId="77777777" w:rsidR="0088737E" w:rsidRDefault="0088737E">
      <w:r>
        <w:separator/>
      </w:r>
    </w:p>
  </w:endnote>
  <w:endnote w:type="continuationSeparator" w:id="0">
    <w:p w14:paraId="34800371" w14:textId="77777777" w:rsidR="0088737E" w:rsidRDefault="00887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Roboto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A4965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3F0F2D13" wp14:editId="444119AE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082F1A5" w14:textId="559F1F94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16318C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2349.0112.000</w:t>
                          </w:r>
                          <w:r w:rsidR="00231AF3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0F2D13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1082F1A5" w14:textId="559F1F94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16318C">
                      <w:rPr>
                        <w:rFonts w:ascii="Roboto" w:hAnsi="Roboto" w:cs="Arial"/>
                        <w:color w:val="000000"/>
                        <w:sz w:val="12"/>
                      </w:rPr>
                      <w:t>2349.0112.000</w:t>
                    </w:r>
                    <w:r w:rsidR="00231AF3">
                      <w:rPr>
                        <w:rFonts w:ascii="Roboto" w:hAnsi="Roboto" w:cs="Arial"/>
                        <w:color w:val="000000"/>
                        <w:sz w:val="12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26BE8C06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43400" w14:textId="77777777" w:rsidR="0088737E" w:rsidRDefault="0088737E">
      <w:r>
        <w:separator/>
      </w:r>
    </w:p>
  </w:footnote>
  <w:footnote w:type="continuationSeparator" w:id="0">
    <w:p w14:paraId="45408B3D" w14:textId="77777777" w:rsidR="0088737E" w:rsidRDefault="008873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1E91C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2F2E2A9A" wp14:editId="192517CF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6A7936"/>
    <w:multiLevelType w:val="hybridMultilevel"/>
    <w:tmpl w:val="C1FEE3AA"/>
    <w:lvl w:ilvl="0" w:tplc="7B280F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D2F1436"/>
    <w:multiLevelType w:val="hybridMultilevel"/>
    <w:tmpl w:val="43B8720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5"/>
  </w:num>
  <w:num w:numId="3">
    <w:abstractNumId w:val="3"/>
  </w:num>
  <w:num w:numId="4">
    <w:abstractNumId w:val="31"/>
  </w:num>
  <w:num w:numId="5">
    <w:abstractNumId w:val="23"/>
  </w:num>
  <w:num w:numId="6">
    <w:abstractNumId w:val="2"/>
  </w:num>
  <w:num w:numId="7">
    <w:abstractNumId w:val="26"/>
  </w:num>
  <w:num w:numId="8">
    <w:abstractNumId w:val="8"/>
  </w:num>
  <w:num w:numId="9">
    <w:abstractNumId w:val="32"/>
  </w:num>
  <w:num w:numId="10">
    <w:abstractNumId w:val="22"/>
  </w:num>
  <w:num w:numId="11">
    <w:abstractNumId w:val="28"/>
  </w:num>
  <w:num w:numId="12">
    <w:abstractNumId w:val="12"/>
  </w:num>
  <w:num w:numId="13">
    <w:abstractNumId w:val="30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7"/>
  </w:num>
  <w:num w:numId="20">
    <w:abstractNumId w:val="15"/>
  </w:num>
  <w:num w:numId="21">
    <w:abstractNumId w:val="13"/>
  </w:num>
  <w:num w:numId="22">
    <w:abstractNumId w:val="20"/>
  </w:num>
  <w:num w:numId="23">
    <w:abstractNumId w:val="7"/>
  </w:num>
  <w:num w:numId="24">
    <w:abstractNumId w:val="14"/>
  </w:num>
  <w:num w:numId="25">
    <w:abstractNumId w:val="21"/>
  </w:num>
  <w:num w:numId="26">
    <w:abstractNumId w:val="27"/>
  </w:num>
  <w:num w:numId="27">
    <w:abstractNumId w:val="25"/>
  </w:num>
  <w:num w:numId="28">
    <w:abstractNumId w:val="9"/>
  </w:num>
  <w:num w:numId="29">
    <w:abstractNumId w:val="29"/>
  </w:num>
  <w:num w:numId="30">
    <w:abstractNumId w:val="4"/>
  </w:num>
  <w:num w:numId="31">
    <w:abstractNumId w:val="19"/>
  </w:num>
  <w:num w:numId="32">
    <w:abstractNumId w:val="16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/CwzkmdHB3BndN+klrl0UqNn14SBHBqCZAEypZiFfoAvw1gtl4fa+SroKOi/NHnwpCyDOVgl00B3kObFO60Lxw==" w:salt="JivtMnUfSXgGWaEqj93s0w==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3E4"/>
    <w:rsid w:val="00001A26"/>
    <w:rsid w:val="0002761E"/>
    <w:rsid w:val="000455A2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318C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2751E"/>
    <w:rsid w:val="00231AF3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D45"/>
    <w:rsid w:val="00514C85"/>
    <w:rsid w:val="00540206"/>
    <w:rsid w:val="00550038"/>
    <w:rsid w:val="00576EBC"/>
    <w:rsid w:val="005776CF"/>
    <w:rsid w:val="00581279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8737E"/>
    <w:rsid w:val="008B6B86"/>
    <w:rsid w:val="008D01FF"/>
    <w:rsid w:val="008D1807"/>
    <w:rsid w:val="008D77D5"/>
    <w:rsid w:val="00923866"/>
    <w:rsid w:val="009324E6"/>
    <w:rsid w:val="00935D37"/>
    <w:rsid w:val="00945048"/>
    <w:rsid w:val="009839F7"/>
    <w:rsid w:val="00986E5A"/>
    <w:rsid w:val="009F4FBA"/>
    <w:rsid w:val="00A049BD"/>
    <w:rsid w:val="00A239CA"/>
    <w:rsid w:val="00A34CBB"/>
    <w:rsid w:val="00A4102B"/>
    <w:rsid w:val="00A861B3"/>
    <w:rsid w:val="00A97FA3"/>
    <w:rsid w:val="00AD44EB"/>
    <w:rsid w:val="00AD73C4"/>
    <w:rsid w:val="00AE2FF5"/>
    <w:rsid w:val="00AE3A99"/>
    <w:rsid w:val="00AF5313"/>
    <w:rsid w:val="00AF5D55"/>
    <w:rsid w:val="00B06046"/>
    <w:rsid w:val="00B1330E"/>
    <w:rsid w:val="00B1353F"/>
    <w:rsid w:val="00B4346C"/>
    <w:rsid w:val="00B47290"/>
    <w:rsid w:val="00B52F4A"/>
    <w:rsid w:val="00B5694E"/>
    <w:rsid w:val="00B62982"/>
    <w:rsid w:val="00B86E49"/>
    <w:rsid w:val="00B964C8"/>
    <w:rsid w:val="00BA2467"/>
    <w:rsid w:val="00BA606C"/>
    <w:rsid w:val="00BB69BF"/>
    <w:rsid w:val="00BC5FAD"/>
    <w:rsid w:val="00BD0CD7"/>
    <w:rsid w:val="00BD3479"/>
    <w:rsid w:val="00BD721D"/>
    <w:rsid w:val="00C132F9"/>
    <w:rsid w:val="00C1454C"/>
    <w:rsid w:val="00C22333"/>
    <w:rsid w:val="00C22A18"/>
    <w:rsid w:val="00C32E51"/>
    <w:rsid w:val="00C533E4"/>
    <w:rsid w:val="00C62230"/>
    <w:rsid w:val="00C63528"/>
    <w:rsid w:val="00C76722"/>
    <w:rsid w:val="00C87011"/>
    <w:rsid w:val="00C90838"/>
    <w:rsid w:val="00C9524B"/>
    <w:rsid w:val="00CA3FA4"/>
    <w:rsid w:val="00CA55B6"/>
    <w:rsid w:val="00CA5A0C"/>
    <w:rsid w:val="00CC1100"/>
    <w:rsid w:val="00CC3E72"/>
    <w:rsid w:val="00CD31BA"/>
    <w:rsid w:val="00CD6A6C"/>
    <w:rsid w:val="00D01D48"/>
    <w:rsid w:val="00D26836"/>
    <w:rsid w:val="00D419BF"/>
    <w:rsid w:val="00D601B6"/>
    <w:rsid w:val="00D61A1A"/>
    <w:rsid w:val="00D64A26"/>
    <w:rsid w:val="00D91D5B"/>
    <w:rsid w:val="00D939AC"/>
    <w:rsid w:val="00DA213F"/>
    <w:rsid w:val="00DA4D6B"/>
    <w:rsid w:val="00DD2639"/>
    <w:rsid w:val="00DF61D5"/>
    <w:rsid w:val="00DF75CB"/>
    <w:rsid w:val="00E043C5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4867"/>
    <w:rsid w:val="00F101FD"/>
    <w:rsid w:val="00F40D95"/>
    <w:rsid w:val="00F46730"/>
    <w:rsid w:val="00F66262"/>
    <w:rsid w:val="00F72507"/>
    <w:rsid w:val="00FA264B"/>
    <w:rsid w:val="00FB44DD"/>
    <w:rsid w:val="00FB68ED"/>
    <w:rsid w:val="00FC11F1"/>
    <w:rsid w:val="00FD3B84"/>
    <w:rsid w:val="00FD5087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5A3F894"/>
  <w15:docId w15:val="{B60B5418-CA1C-4F04-87B8-D7E9ADB8E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16318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C76722"/>
    <w:pPr>
      <w:spacing w:before="100" w:beforeAutospacing="1" w:after="100" w:afterAutospacing="1"/>
      <w:jc w:val="left"/>
    </w:pPr>
    <w:rPr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22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Model_formularis_2022.dotx</Template>
  <TotalTime>1</TotalTime>
  <Pages>1</Pages>
  <Words>558</Words>
  <Characters>3181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2</cp:revision>
  <cp:lastPrinted>2004-11-23T13:44:00Z</cp:lastPrinted>
  <dcterms:created xsi:type="dcterms:W3CDTF">2022-06-20T10:44:00Z</dcterms:created>
  <dcterms:modified xsi:type="dcterms:W3CDTF">2022-06-20T10:44:00Z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