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45B0" w14:textId="7337E381" w:rsidR="005836BD" w:rsidRPr="00913561" w:rsidRDefault="00437D8B" w:rsidP="005836BD">
      <w:pPr>
        <w:rPr>
          <w:rFonts w:ascii="Roboto" w:hAnsi="Roboto" w:cs="Arial"/>
          <w:sz w:val="20"/>
          <w:szCs w:val="20"/>
          <w:lang w:val="ca-ES"/>
        </w:rPr>
      </w:pPr>
      <w:r w:rsidRPr="00913561">
        <w:rPr>
          <w:rFonts w:ascii="Roboto Medium" w:hAnsi="Roboto Medium" w:cs="Arial"/>
          <w:sz w:val="26"/>
          <w:szCs w:val="26"/>
          <w:lang w:val="ca-ES"/>
        </w:rPr>
        <w:t>AUTORITZACIÓ PER A LA SOL.</w:t>
      </w:r>
      <w:r w:rsidR="00AF263E">
        <w:rPr>
          <w:rFonts w:ascii="Roboto Medium" w:hAnsi="Roboto Medium" w:cs="Arial"/>
          <w:sz w:val="26"/>
          <w:szCs w:val="26"/>
          <w:lang w:val="ca-ES"/>
        </w:rPr>
        <w:t>L</w:t>
      </w:r>
      <w:r w:rsidRPr="00913561">
        <w:rPr>
          <w:rFonts w:ascii="Roboto Medium" w:hAnsi="Roboto Medium" w:cs="Arial"/>
          <w:sz w:val="26"/>
          <w:szCs w:val="26"/>
          <w:lang w:val="ca-ES"/>
        </w:rPr>
        <w:t>ICITUD DE PERMÍS ARMES AIRE COMPRIMIT I LÚDIC</w:t>
      </w:r>
      <w:r w:rsidR="004162B0">
        <w:rPr>
          <w:rFonts w:ascii="Roboto Medium" w:hAnsi="Roboto Medium" w:cs="Arial"/>
          <w:sz w:val="26"/>
          <w:szCs w:val="26"/>
          <w:lang w:val="ca-ES"/>
        </w:rPr>
        <w:t xml:space="preserve"> </w:t>
      </w:r>
      <w:r w:rsidRPr="00913561">
        <w:rPr>
          <w:rFonts w:ascii="Roboto Medium" w:hAnsi="Roboto Medium" w:cs="Arial"/>
          <w:sz w:val="26"/>
          <w:szCs w:val="26"/>
          <w:lang w:val="ca-ES"/>
        </w:rPr>
        <w:t>ESPORTIVES</w:t>
      </w:r>
    </w:p>
    <w:p w14:paraId="1DE624B7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D32DEBD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913561" w14:paraId="5658EA6E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2397EB14" w14:textId="77777777" w:rsidR="00CD6A6C" w:rsidRPr="00913561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16221FD5" w14:textId="77777777" w:rsidR="00CD6A6C" w:rsidRPr="00913561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362BDF62" w14:textId="77777777" w:rsidR="00CD6A6C" w:rsidRPr="00913561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C25847F" w14:textId="77777777" w:rsidR="00CD6A6C" w:rsidRPr="00913561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6D79FA" w:rsidRPr="00913561" w14:paraId="0FC22C5E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48D90193" w14:textId="77777777" w:rsidR="006D79FA" w:rsidRPr="00913561" w:rsidRDefault="006D79FA" w:rsidP="006D79F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En qualitat de tutor/a de la menor</w:t>
            </w:r>
          </w:p>
          <w:p w14:paraId="696C0C20" w14:textId="481E4270" w:rsidR="006D79FA" w:rsidRPr="00913561" w:rsidRDefault="006D79FA" w:rsidP="006D79F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58C7BF" w14:textId="77777777" w:rsidR="006D79FA" w:rsidRPr="00913561" w:rsidRDefault="006D79FA" w:rsidP="006D79F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711A0F19" w14:textId="05F3C98D" w:rsidR="006D79FA" w:rsidRPr="00913561" w:rsidRDefault="006D79FA" w:rsidP="006D79FA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9C4812" w:rsidRPr="00913561" w14:paraId="1A8572C4" w14:textId="77777777" w:rsidTr="00C6485F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177900D" w14:textId="77777777" w:rsidR="009C4812" w:rsidRPr="00913561" w:rsidRDefault="009C4812" w:rsidP="009C4812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0E136E91" w14:textId="2E50C4EE" w:rsidR="009C4812" w:rsidRPr="00913561" w:rsidRDefault="009C4812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913561" w14:paraId="62826030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2B312D7B" w14:textId="77777777" w:rsidR="00CD6A6C" w:rsidRPr="00913561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18AA90D1" w14:textId="77777777" w:rsidR="00CD6A6C" w:rsidRPr="00913561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913561" w14:paraId="124D3CC9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3EB10F78" w14:textId="77777777" w:rsidR="00CD6A6C" w:rsidRPr="00913561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29AB3601" w14:textId="77777777" w:rsidR="00CD6A6C" w:rsidRPr="00913561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437BD0" w14:textId="77777777" w:rsidR="00CD6A6C" w:rsidRPr="00913561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3FF19DEC" w14:textId="77777777" w:rsidR="00CD6A6C" w:rsidRPr="00913561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444BE3" w14:textId="77777777" w:rsidR="00CD6A6C" w:rsidRPr="00913561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5E20258B" w14:textId="77777777" w:rsidR="00CD6A6C" w:rsidRPr="00913561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913561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913561" w14:paraId="7DC7346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821A517" w14:textId="77777777" w:rsidR="00CD6A6C" w:rsidRPr="00913561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3561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61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083DDB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083DDB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3561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3561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3561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3561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3561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3561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5E3327F7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B911DFF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938B5B9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FA05E3C" w14:textId="77777777" w:rsidR="005836BD" w:rsidRPr="00D47E4D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3BED2669" w14:textId="421FCC24" w:rsidR="00D47E4D" w:rsidRPr="00D47E4D" w:rsidRDefault="00D47E4D" w:rsidP="00AF263E">
      <w:pPr>
        <w:tabs>
          <w:tab w:val="left" w:pos="5387"/>
        </w:tabs>
        <w:rPr>
          <w:rFonts w:ascii="Roboto" w:hAnsi="Roboto"/>
          <w:sz w:val="20"/>
          <w:szCs w:val="18"/>
          <w:lang w:val="ca-ES"/>
        </w:rPr>
      </w:pPr>
      <w:r w:rsidRPr="00D47E4D">
        <w:rPr>
          <w:rFonts w:ascii="Roboto" w:hAnsi="Roboto"/>
          <w:sz w:val="20"/>
          <w:szCs w:val="18"/>
          <w:lang w:val="ca-ES"/>
        </w:rPr>
        <w:t xml:space="preserve">AUTORITZO, al/la menor </w:t>
      </w:r>
      <w:r w:rsidR="004162B0" w:rsidRPr="004162B0">
        <w:rPr>
          <w:rFonts w:ascii="Roboto" w:hAnsi="Roboto" w:cs="Arial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162B0" w:rsidRPr="004162B0">
        <w:rPr>
          <w:rFonts w:ascii="Roboto" w:hAnsi="Roboto" w:cs="Arial"/>
          <w:sz w:val="20"/>
          <w:szCs w:val="20"/>
          <w:lang w:val="ca-ES"/>
        </w:rPr>
        <w:instrText xml:space="preserve"> FORMTEXT </w:instrText>
      </w:r>
      <w:r w:rsidR="004162B0" w:rsidRPr="004162B0">
        <w:rPr>
          <w:rFonts w:ascii="Roboto" w:hAnsi="Roboto" w:cs="Arial"/>
          <w:sz w:val="20"/>
          <w:szCs w:val="20"/>
          <w:lang w:val="ca-ES"/>
        </w:rPr>
      </w:r>
      <w:r w:rsidR="004162B0" w:rsidRPr="004162B0">
        <w:rPr>
          <w:rFonts w:ascii="Roboto" w:hAnsi="Roboto" w:cs="Arial"/>
          <w:sz w:val="20"/>
          <w:szCs w:val="20"/>
          <w:lang w:val="ca-ES"/>
        </w:rPr>
        <w:fldChar w:fldCharType="separate"/>
      </w:r>
      <w:r w:rsidR="004162B0" w:rsidRPr="004162B0">
        <w:rPr>
          <w:rFonts w:ascii="Roboto" w:hAnsi="Roboto" w:cs="Arial"/>
          <w:noProof/>
          <w:sz w:val="20"/>
          <w:szCs w:val="20"/>
          <w:lang w:val="ca-ES"/>
        </w:rPr>
        <w:t> </w:t>
      </w:r>
      <w:r w:rsidR="004162B0" w:rsidRPr="004162B0">
        <w:rPr>
          <w:rFonts w:ascii="Roboto" w:hAnsi="Roboto" w:cs="Arial"/>
          <w:noProof/>
          <w:sz w:val="20"/>
          <w:szCs w:val="20"/>
          <w:lang w:val="ca-ES"/>
        </w:rPr>
        <w:t> </w:t>
      </w:r>
      <w:r w:rsidR="004162B0" w:rsidRPr="004162B0">
        <w:rPr>
          <w:rFonts w:ascii="Roboto" w:hAnsi="Roboto" w:cs="Arial"/>
          <w:noProof/>
          <w:sz w:val="20"/>
          <w:szCs w:val="20"/>
          <w:lang w:val="ca-ES"/>
        </w:rPr>
        <w:t> </w:t>
      </w:r>
      <w:r w:rsidR="004162B0" w:rsidRPr="004162B0">
        <w:rPr>
          <w:rFonts w:ascii="Roboto" w:hAnsi="Roboto" w:cs="Arial"/>
          <w:noProof/>
          <w:sz w:val="20"/>
          <w:szCs w:val="20"/>
          <w:lang w:val="ca-ES"/>
        </w:rPr>
        <w:t> </w:t>
      </w:r>
      <w:r w:rsidR="004162B0" w:rsidRPr="004162B0">
        <w:rPr>
          <w:rFonts w:ascii="Roboto" w:hAnsi="Roboto" w:cs="Arial"/>
          <w:noProof/>
          <w:sz w:val="20"/>
          <w:szCs w:val="20"/>
          <w:lang w:val="ca-ES"/>
        </w:rPr>
        <w:t> </w:t>
      </w:r>
      <w:r w:rsidR="004162B0" w:rsidRPr="004162B0">
        <w:rPr>
          <w:rFonts w:ascii="Roboto" w:hAnsi="Roboto" w:cs="Arial"/>
          <w:sz w:val="20"/>
          <w:szCs w:val="20"/>
          <w:lang w:val="ca-ES"/>
        </w:rPr>
        <w:fldChar w:fldCharType="end"/>
      </w:r>
      <w:r w:rsidR="00AF263E">
        <w:rPr>
          <w:rFonts w:ascii="Roboto" w:hAnsi="Roboto" w:cs="Arial"/>
          <w:sz w:val="20"/>
          <w:szCs w:val="20"/>
          <w:lang w:val="ca-ES"/>
        </w:rPr>
        <w:tab/>
      </w:r>
      <w:r w:rsidRPr="00D47E4D">
        <w:rPr>
          <w:rFonts w:ascii="Roboto" w:hAnsi="Roboto"/>
          <w:sz w:val="20"/>
          <w:szCs w:val="18"/>
          <w:lang w:val="ca-ES"/>
        </w:rPr>
        <w:t>, a sol·licitar permís d’armes d’aire comprimit i lúdic esportives davant de l’Ajuntament d’Esparreguera.</w:t>
      </w:r>
    </w:p>
    <w:p w14:paraId="564C1071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F1FA76D" w14:textId="36468543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A733674" w14:textId="77777777" w:rsidR="00CA53BD" w:rsidRPr="00913561" w:rsidRDefault="00CA53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C66DB69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0FC2AAD" w14:textId="29B822FF" w:rsidR="005836BD" w:rsidRPr="00725068" w:rsidRDefault="00725068" w:rsidP="005E2D0F">
      <w:pPr>
        <w:ind w:left="6521"/>
        <w:rPr>
          <w:rFonts w:ascii="Roboto" w:hAnsi="Roboto" w:cs="Arial"/>
          <w:b/>
          <w:bCs/>
          <w:sz w:val="20"/>
          <w:szCs w:val="20"/>
          <w:lang w:val="ca-ES"/>
        </w:rPr>
      </w:pPr>
      <w:r w:rsidRPr="00725068">
        <w:rPr>
          <w:rFonts w:ascii="Roboto" w:hAnsi="Roboto" w:cs="Arial"/>
          <w:b/>
          <w:bCs/>
          <w:sz w:val="20"/>
          <w:szCs w:val="20"/>
          <w:lang w:val="ca-ES"/>
        </w:rPr>
        <w:t>Signatura</w:t>
      </w:r>
      <w:r w:rsidR="0011447F">
        <w:rPr>
          <w:rFonts w:ascii="Roboto" w:hAnsi="Roboto" w:cs="Arial"/>
          <w:b/>
          <w:bCs/>
          <w:sz w:val="20"/>
          <w:szCs w:val="20"/>
          <w:lang w:val="ca-ES"/>
        </w:rPr>
        <w:t xml:space="preserve"> del</w:t>
      </w:r>
      <w:r w:rsidR="005E2D0F">
        <w:rPr>
          <w:rFonts w:ascii="Roboto" w:hAnsi="Roboto" w:cs="Arial"/>
          <w:b/>
          <w:bCs/>
          <w:sz w:val="20"/>
          <w:szCs w:val="20"/>
          <w:lang w:val="ca-ES"/>
        </w:rPr>
        <w:t>/la</w:t>
      </w:r>
      <w:r w:rsidR="0011447F">
        <w:rPr>
          <w:rFonts w:ascii="Roboto" w:hAnsi="Roboto" w:cs="Arial"/>
          <w:b/>
          <w:bCs/>
          <w:sz w:val="20"/>
          <w:szCs w:val="20"/>
          <w:lang w:val="ca-ES"/>
        </w:rPr>
        <w:t xml:space="preserve"> tutor/a</w:t>
      </w:r>
      <w:r w:rsidR="005E2D0F">
        <w:rPr>
          <w:rFonts w:ascii="Roboto" w:hAnsi="Roboto" w:cs="Arial"/>
          <w:b/>
          <w:bCs/>
          <w:sz w:val="20"/>
          <w:szCs w:val="20"/>
          <w:lang w:val="ca-ES"/>
        </w:rPr>
        <w:t xml:space="preserve"> del/la menor</w:t>
      </w:r>
    </w:p>
    <w:tbl>
      <w:tblPr>
        <w:tblStyle w:val="Tablaconcuadrcula"/>
        <w:tblW w:w="0" w:type="auto"/>
        <w:tblInd w:w="6516" w:type="dxa"/>
        <w:tblLook w:val="04A0" w:firstRow="1" w:lastRow="0" w:firstColumn="1" w:lastColumn="0" w:noHBand="0" w:noVBand="1"/>
      </w:tblPr>
      <w:tblGrid>
        <w:gridCol w:w="3397"/>
      </w:tblGrid>
      <w:tr w:rsidR="00725068" w14:paraId="6F23B02F" w14:textId="77777777" w:rsidTr="005E2D0F">
        <w:trPr>
          <w:trHeight w:val="1168"/>
        </w:trPr>
        <w:tc>
          <w:tcPr>
            <w:tcW w:w="3397" w:type="dxa"/>
          </w:tcPr>
          <w:p w14:paraId="79CAAB89" w14:textId="77777777" w:rsidR="00725068" w:rsidRDefault="00725068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1ADC97F6" w14:textId="717980FA" w:rsidR="00725068" w:rsidRPr="00725068" w:rsidRDefault="00725068" w:rsidP="00DD3C58">
      <w:pPr>
        <w:ind w:left="6521"/>
        <w:rPr>
          <w:rFonts w:ascii="Roboto" w:hAnsi="Roboto" w:cs="Arial"/>
          <w:b/>
          <w:bCs/>
          <w:sz w:val="20"/>
          <w:szCs w:val="20"/>
          <w:lang w:val="ca-ES"/>
        </w:rPr>
      </w:pPr>
      <w:r w:rsidRPr="00725068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516" w:type="dxa"/>
        <w:tblLook w:val="04A0" w:firstRow="1" w:lastRow="0" w:firstColumn="1" w:lastColumn="0" w:noHBand="0" w:noVBand="1"/>
      </w:tblPr>
      <w:tblGrid>
        <w:gridCol w:w="3397"/>
      </w:tblGrid>
      <w:tr w:rsidR="00725068" w14:paraId="42EEB4CE" w14:textId="77777777" w:rsidTr="00DD3C58">
        <w:trPr>
          <w:trHeight w:val="396"/>
        </w:trPr>
        <w:tc>
          <w:tcPr>
            <w:tcW w:w="3397" w:type="dxa"/>
            <w:vAlign w:val="center"/>
          </w:tcPr>
          <w:p w14:paraId="3155C837" w14:textId="37F6FCE5" w:rsidR="00725068" w:rsidRDefault="00725068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725068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74FE1F63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407126C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E5AA402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652B458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DDD8916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6E0C0CD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7512799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1BA09A0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9103A3C" w14:textId="77777777" w:rsidR="005836BD" w:rsidRPr="00913561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E96D40E" w14:textId="4A03836E" w:rsidR="005836BD" w:rsidRPr="00A7215B" w:rsidRDefault="00A7215B" w:rsidP="005836BD">
      <w:pPr>
        <w:rPr>
          <w:rFonts w:ascii="Roboto" w:hAnsi="Roboto" w:cs="Arial"/>
          <w:sz w:val="16"/>
          <w:szCs w:val="16"/>
          <w:lang w:val="ca-ES"/>
        </w:rPr>
      </w:pPr>
      <w:r w:rsidRPr="00A7215B">
        <w:rPr>
          <w:rFonts w:ascii="Roboto" w:hAnsi="Roboto"/>
          <w:sz w:val="20"/>
          <w:szCs w:val="18"/>
          <w:lang w:val="ca-ES"/>
        </w:rPr>
        <w:t>* Cal acompanyar aquesta autorització de Llibre de família o document que acrediti la tutoria legal del menor.</w:t>
      </w:r>
    </w:p>
    <w:p w14:paraId="0B520923" w14:textId="77777777" w:rsidR="005836BD" w:rsidRPr="00913561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65353457" w14:textId="77777777" w:rsidR="005836BD" w:rsidRPr="00913561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4525E963" w14:textId="77777777" w:rsidR="005836BD" w:rsidRPr="00913561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5A775780" w14:textId="77777777" w:rsidR="005836BD" w:rsidRPr="00913561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913561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44BB1CAE" w14:textId="77777777" w:rsidR="005836BD" w:rsidRPr="00913561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1" w:name="_Hlk66872999"/>
    </w:p>
    <w:bookmarkEnd w:id="1"/>
    <w:p w14:paraId="46932F7D" w14:textId="11C2E2EB" w:rsidR="00913561" w:rsidRPr="00913561" w:rsidRDefault="00913561" w:rsidP="00913561">
      <w:pPr>
        <w:rPr>
          <w:rFonts w:ascii="Roboto" w:hAnsi="Roboto"/>
          <w:color w:val="000000"/>
          <w:sz w:val="12"/>
          <w:szCs w:val="12"/>
          <w:lang w:val="ca-ES"/>
        </w:rPr>
      </w:pPr>
      <w:r w:rsidRPr="00913561">
        <w:rPr>
          <w:rFonts w:ascii="Roboto" w:hAnsi="Roboto"/>
          <w:color w:val="000000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 la seva sol·licitud de gestió d’armes de quarta categoria.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Així mateix, us informem de la possibilitat d’exercir els vostres drets d’accés, rectificació, supressió i la resta dels drets mitjançant la remissió d’un escrit dirigit al responsable del tractament: Ajuntament d’Esparreguera, plaça de l’Ajuntament núm. 1, 08292 Esparreguera (Barcelona) o mitjançant instància a la Seu Electrònica. Per a més informació, podeu consultar la nostra política de privacitat a </w:t>
      </w:r>
      <w:hyperlink r:id="rId12" w:history="1">
        <w:r w:rsidRPr="00913561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http://www.esparreguera.cat/politica-privacitat/</w:t>
        </w:r>
      </w:hyperlink>
    </w:p>
    <w:sectPr w:rsidR="00913561" w:rsidRPr="00913561" w:rsidSect="00AD73C4">
      <w:headerReference w:type="default" r:id="rId13"/>
      <w:footerReference w:type="default" r:id="rId14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218C" w14:textId="77777777" w:rsidR="00ED59F0" w:rsidRDefault="00ED59F0">
      <w:r>
        <w:separator/>
      </w:r>
    </w:p>
  </w:endnote>
  <w:endnote w:type="continuationSeparator" w:id="0">
    <w:p w14:paraId="57F83FE8" w14:textId="77777777" w:rsidR="00ED59F0" w:rsidRDefault="00E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841D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BBDB7EC" wp14:editId="1845D20C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97CCC2" w14:textId="19912783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11447F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2971.0002.0003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DB7EC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4997CCC2" w14:textId="19912783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11447F">
                      <w:rPr>
                        <w:rFonts w:ascii="Roboto" w:hAnsi="Roboto" w:cs="Arial"/>
                        <w:color w:val="000000"/>
                        <w:sz w:val="12"/>
                      </w:rPr>
                      <w:t>2971.0002.0003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626979" w:rsidRPr="00F40D95">
      <w:rPr>
        <w:rFonts w:ascii="Roboto Light" w:hAnsi="Roboto Light" w:cs="Arial"/>
        <w:color w:val="333333"/>
        <w:sz w:val="14"/>
      </w:rPr>
      <w:t>Plaça</w:t>
    </w:r>
    <w:proofErr w:type="spellEnd"/>
    <w:r w:rsidR="00626979"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7A0311B1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B5EB" w14:textId="77777777" w:rsidR="00ED59F0" w:rsidRDefault="00ED59F0">
      <w:r>
        <w:separator/>
      </w:r>
    </w:p>
  </w:footnote>
  <w:footnote w:type="continuationSeparator" w:id="0">
    <w:p w14:paraId="5D533AB3" w14:textId="77777777" w:rsidR="00ED59F0" w:rsidRDefault="00ED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2AB4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08F00A52" wp14:editId="7BC8A70E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zKV25/j33UlC3FUn/VJw92Y4EeYczqfW68QSHAlDKCg4BmjopBDl31fE/qpE9OgTbyttCFysnvVM1aOEjwKyQ==" w:salt="Cjs5CbuCrF3D6c3BkHZGdg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F0"/>
    <w:rsid w:val="00001A26"/>
    <w:rsid w:val="0002761E"/>
    <w:rsid w:val="000455A2"/>
    <w:rsid w:val="00083DDB"/>
    <w:rsid w:val="00092F68"/>
    <w:rsid w:val="000C345A"/>
    <w:rsid w:val="000D2610"/>
    <w:rsid w:val="000D263E"/>
    <w:rsid w:val="000D2A7B"/>
    <w:rsid w:val="000E325B"/>
    <w:rsid w:val="000E6A37"/>
    <w:rsid w:val="000F5FF6"/>
    <w:rsid w:val="00103A0F"/>
    <w:rsid w:val="001106C6"/>
    <w:rsid w:val="001125F4"/>
    <w:rsid w:val="0011447F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E594B"/>
    <w:rsid w:val="00405D96"/>
    <w:rsid w:val="004147AD"/>
    <w:rsid w:val="004162B0"/>
    <w:rsid w:val="00422539"/>
    <w:rsid w:val="00422835"/>
    <w:rsid w:val="00437D8B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D45"/>
    <w:rsid w:val="00514C85"/>
    <w:rsid w:val="00540206"/>
    <w:rsid w:val="00550038"/>
    <w:rsid w:val="00576EBC"/>
    <w:rsid w:val="005776CF"/>
    <w:rsid w:val="00581279"/>
    <w:rsid w:val="00581518"/>
    <w:rsid w:val="005836BD"/>
    <w:rsid w:val="005A04B0"/>
    <w:rsid w:val="005E2D0F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D79FA"/>
    <w:rsid w:val="006E07F1"/>
    <w:rsid w:val="006E5A52"/>
    <w:rsid w:val="006F4C3B"/>
    <w:rsid w:val="00702157"/>
    <w:rsid w:val="007074F6"/>
    <w:rsid w:val="007238F3"/>
    <w:rsid w:val="00725068"/>
    <w:rsid w:val="00736CED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13561"/>
    <w:rsid w:val="00923866"/>
    <w:rsid w:val="009324E6"/>
    <w:rsid w:val="00935D37"/>
    <w:rsid w:val="00945048"/>
    <w:rsid w:val="009839F7"/>
    <w:rsid w:val="009C4812"/>
    <w:rsid w:val="009F4FBA"/>
    <w:rsid w:val="00A239CA"/>
    <w:rsid w:val="00A34CBB"/>
    <w:rsid w:val="00A4102B"/>
    <w:rsid w:val="00A7215B"/>
    <w:rsid w:val="00A861B3"/>
    <w:rsid w:val="00A97FA3"/>
    <w:rsid w:val="00AA5646"/>
    <w:rsid w:val="00AD44EB"/>
    <w:rsid w:val="00AD73C4"/>
    <w:rsid w:val="00AE3A99"/>
    <w:rsid w:val="00AF263E"/>
    <w:rsid w:val="00AF5313"/>
    <w:rsid w:val="00AF5D55"/>
    <w:rsid w:val="00B1330E"/>
    <w:rsid w:val="00B1353F"/>
    <w:rsid w:val="00B47290"/>
    <w:rsid w:val="00B52F4A"/>
    <w:rsid w:val="00B5694E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3BD"/>
    <w:rsid w:val="00CA55B6"/>
    <w:rsid w:val="00CA5A0C"/>
    <w:rsid w:val="00CB3345"/>
    <w:rsid w:val="00CD31BA"/>
    <w:rsid w:val="00CD6A6C"/>
    <w:rsid w:val="00D26836"/>
    <w:rsid w:val="00D419BF"/>
    <w:rsid w:val="00D47E4D"/>
    <w:rsid w:val="00D601B6"/>
    <w:rsid w:val="00D64A26"/>
    <w:rsid w:val="00D91D5B"/>
    <w:rsid w:val="00D939AC"/>
    <w:rsid w:val="00DA213F"/>
    <w:rsid w:val="00DA4D6B"/>
    <w:rsid w:val="00DD2639"/>
    <w:rsid w:val="00DD3C58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C0081"/>
    <w:rsid w:val="00EC6544"/>
    <w:rsid w:val="00ED59F0"/>
    <w:rsid w:val="00EF0E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B5FFCC"/>
  <w15:docId w15:val="{22F7EBB4-403A-4EBD-898F-842DC832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913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politica-privacita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OneDrive%20-%20Ajuntament%20d'Esparreguera\Plantilles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10</TotalTime>
  <Pages>1</Pages>
  <Words>327</Words>
  <Characters>1934</Characters>
  <Application>Microsoft Office Word</Application>
  <DocSecurity>0</DocSecurity>
  <Lines>64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17</cp:revision>
  <cp:lastPrinted>2004-11-23T13:44:00Z</cp:lastPrinted>
  <dcterms:created xsi:type="dcterms:W3CDTF">2022-03-11T13:07:00Z</dcterms:created>
  <dcterms:modified xsi:type="dcterms:W3CDTF">2022-03-25T12:30:00Z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