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22052" w14:textId="33385D37" w:rsidR="005836BD" w:rsidRDefault="00C649B1" w:rsidP="005836BD">
      <w:pPr>
        <w:rPr>
          <w:rFonts w:ascii="Roboto" w:hAnsi="Roboto" w:cs="Arial"/>
          <w:sz w:val="20"/>
          <w:szCs w:val="20"/>
          <w:lang w:val="ca-ES"/>
        </w:rPr>
      </w:pPr>
      <w:r w:rsidRPr="00C649B1">
        <w:rPr>
          <w:rFonts w:ascii="Roboto Medium" w:hAnsi="Roboto Medium" w:cs="Arial"/>
          <w:sz w:val="26"/>
          <w:szCs w:val="26"/>
        </w:rPr>
        <w:t>Alta o canvi de domicili al Padró Municipal d’Habitants</w:t>
      </w:r>
    </w:p>
    <w:p w14:paraId="5738A290" w14:textId="77777777" w:rsidR="00C649B1" w:rsidRDefault="00C649B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1ED9204D" w14:textId="7A66DCFC" w:rsidR="005836BD" w:rsidRPr="00C649B1" w:rsidRDefault="00C649B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Dades de la persona que comunica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056222C8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0AB8EC2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7347BD1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22E65BD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6901CEA9" w14:textId="77777777" w:rsidR="00CD6A6C" w:rsidRPr="00DA213F" w:rsidRDefault="00CD6A6C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26D0B2A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20DD100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5BBC86F3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A921122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00A8450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9C32241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C521A2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34C1616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2E7B10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4E06166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5A95E10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433B4A1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4D8006D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4392DB5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3F48645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06CFE8B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11FCB2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BC1C87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35550EC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4EA537AA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527EEE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527EE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0C00C592" w14:textId="2CEB0796" w:rsidR="00C649B1" w:rsidRPr="00DB35D9" w:rsidRDefault="00C649B1" w:rsidP="00C649B1">
      <w:pPr>
        <w:rPr>
          <w:rFonts w:ascii="Roboto" w:hAnsi="Roboto" w:cs="Arial"/>
          <w:bCs/>
          <w:sz w:val="16"/>
          <w:szCs w:val="16"/>
          <w:lang w:val="ca-ES"/>
        </w:rPr>
      </w:pPr>
      <w:r w:rsidRPr="00016B2E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016B2E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Pr="00016B2E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p w14:paraId="6B0E313E" w14:textId="14A83627" w:rsidR="005836BD" w:rsidRDefault="005836BD" w:rsidP="00C649B1">
      <w:pPr>
        <w:tabs>
          <w:tab w:val="left" w:pos="0"/>
        </w:tabs>
        <w:rPr>
          <w:rFonts w:ascii="Roboto" w:hAnsi="Roboto" w:cs="Arial"/>
          <w:sz w:val="20"/>
          <w:szCs w:val="20"/>
          <w:lang w:val="ca-ES"/>
        </w:rPr>
      </w:pPr>
    </w:p>
    <w:p w14:paraId="320646DA" w14:textId="77777777" w:rsidR="00C649B1" w:rsidRDefault="00C649B1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69802E0" w14:textId="3581B7E3" w:rsidR="005836BD" w:rsidRPr="00C649B1" w:rsidRDefault="00C649B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C649B1">
        <w:rPr>
          <w:rFonts w:ascii="Roboto" w:hAnsi="Roboto" w:cs="Arial"/>
          <w:b/>
          <w:bCs/>
          <w:sz w:val="20"/>
          <w:szCs w:val="20"/>
          <w:lang w:val="ca-ES"/>
        </w:rPr>
        <w:t>Dades de la persona a inscriure en el Padró d’Habitants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78"/>
        <w:gridCol w:w="2478"/>
        <w:gridCol w:w="2478"/>
        <w:gridCol w:w="2478"/>
      </w:tblGrid>
      <w:tr w:rsidR="00C649B1" w:rsidRPr="00C649B1" w14:paraId="08A696AA" w14:textId="77777777" w:rsidTr="00C649B1">
        <w:trPr>
          <w:trHeight w:val="501"/>
        </w:trPr>
        <w:tc>
          <w:tcPr>
            <w:tcW w:w="4956" w:type="dxa"/>
            <w:gridSpan w:val="2"/>
            <w:vAlign w:val="center"/>
          </w:tcPr>
          <w:p w14:paraId="2FC72E99" w14:textId="77777777" w:rsidR="00C649B1" w:rsidRPr="00DA213F" w:rsidRDefault="00C649B1" w:rsidP="00C649B1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5EFAD5F3" w14:textId="075363E0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78" w:type="dxa"/>
            <w:vAlign w:val="center"/>
          </w:tcPr>
          <w:p w14:paraId="08319034" w14:textId="77777777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57EEA805" w14:textId="7075D123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78" w:type="dxa"/>
            <w:vAlign w:val="center"/>
          </w:tcPr>
          <w:p w14:paraId="72E51908" w14:textId="1346C7D8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Data de naixement</w:t>
            </w:r>
          </w:p>
          <w:p w14:paraId="79B0A493" w14:textId="59FE48B5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649B1" w:rsidRPr="00C649B1" w14:paraId="347D6F0C" w14:textId="77777777" w:rsidTr="00C649B1">
        <w:trPr>
          <w:trHeight w:val="551"/>
        </w:trPr>
        <w:tc>
          <w:tcPr>
            <w:tcW w:w="2478" w:type="dxa"/>
            <w:vAlign w:val="center"/>
          </w:tcPr>
          <w:p w14:paraId="252B3602" w14:textId="39A855CD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Municipi de naixement</w:t>
            </w:r>
          </w:p>
          <w:p w14:paraId="79EEA396" w14:textId="05C3B5F5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78" w:type="dxa"/>
            <w:vAlign w:val="center"/>
          </w:tcPr>
          <w:p w14:paraId="09F07ACF" w14:textId="6629B537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Província o país</w:t>
            </w:r>
          </w:p>
          <w:p w14:paraId="5306BBA9" w14:textId="69A408CD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78" w:type="dxa"/>
            <w:vAlign w:val="center"/>
          </w:tcPr>
          <w:p w14:paraId="6919DAEA" w14:textId="2798AFEB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Nacionalitat</w:t>
            </w:r>
          </w:p>
          <w:p w14:paraId="445A1A23" w14:textId="1FF03E58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78" w:type="dxa"/>
            <w:vAlign w:val="center"/>
          </w:tcPr>
          <w:p w14:paraId="27A19D8B" w14:textId="13BC43D3" w:rsidR="00C649B1" w:rsidRPr="00DA213F" w:rsidRDefault="00C649B1" w:rsidP="00C649B1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Nivell d’estudis</w:t>
            </w:r>
          </w:p>
          <w:p w14:paraId="4FA97F17" w14:textId="7E25A8CC" w:rsidR="00C649B1" w:rsidRPr="00C649B1" w:rsidRDefault="00C649B1" w:rsidP="00C649B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0B31D0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26E2EC0" w14:textId="195473AA" w:rsidR="005836BD" w:rsidRDefault="00C649B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Domicili de residència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C649B1" w14:paraId="499AE853" w14:textId="77777777" w:rsidTr="00ED2585">
        <w:trPr>
          <w:trHeight w:val="496"/>
        </w:trPr>
        <w:tc>
          <w:tcPr>
            <w:tcW w:w="9912" w:type="dxa"/>
            <w:vAlign w:val="center"/>
          </w:tcPr>
          <w:p w14:paraId="14F5623F" w14:textId="42AD52B6" w:rsidR="00ED2585" w:rsidRDefault="009628A4" w:rsidP="00ED258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Adreça complerta</w:t>
            </w:r>
          </w:p>
          <w:p w14:paraId="73817CBA" w14:textId="6BAC02EF" w:rsidR="00C649B1" w:rsidRDefault="00ED2585" w:rsidP="00ED2585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527EE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527EE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527EE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527EE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="00527EE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57E5F37C" w14:textId="77777777" w:rsidR="00C649B1" w:rsidRPr="00C649B1" w:rsidRDefault="00C649B1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280449FA" w14:textId="706510BA" w:rsidR="005836BD" w:rsidRPr="00ED2585" w:rsidRDefault="00ED258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D2585">
        <w:rPr>
          <w:rFonts w:ascii="Roboto" w:hAnsi="Roboto" w:cs="Arial"/>
          <w:b/>
          <w:bCs/>
          <w:sz w:val="20"/>
          <w:szCs w:val="20"/>
          <w:lang w:val="ca-ES"/>
        </w:rPr>
        <w:t>Altres dades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106"/>
        <w:gridCol w:w="3402"/>
        <w:gridCol w:w="2404"/>
      </w:tblGrid>
      <w:tr w:rsidR="00ED2585" w:rsidRPr="00ED2585" w14:paraId="09314ACA" w14:textId="77777777" w:rsidTr="00ED2585">
        <w:trPr>
          <w:trHeight w:val="481"/>
        </w:trPr>
        <w:tc>
          <w:tcPr>
            <w:tcW w:w="4106" w:type="dxa"/>
            <w:vAlign w:val="center"/>
          </w:tcPr>
          <w:p w14:paraId="31285D9A" w14:textId="2936A501" w:rsidR="00ED2585" w:rsidRPr="00DA213F" w:rsidRDefault="00ED2585" w:rsidP="00ED2585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Municipi de procedència</w:t>
            </w:r>
          </w:p>
          <w:p w14:paraId="75C6A3B9" w14:textId="749BA985" w:rsidR="00ED2585" w:rsidRPr="00ED2585" w:rsidRDefault="00ED2585" w:rsidP="00ED258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3064EA29" w14:textId="469B68E1" w:rsidR="00ED2585" w:rsidRPr="00DA213F" w:rsidRDefault="00ED2585" w:rsidP="00ED2585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Província de procedència</w:t>
            </w:r>
          </w:p>
          <w:p w14:paraId="6083E4F2" w14:textId="2A77F5B9" w:rsidR="00ED2585" w:rsidRPr="00ED2585" w:rsidRDefault="00ED2585" w:rsidP="00ED258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04" w:type="dxa"/>
            <w:vAlign w:val="center"/>
          </w:tcPr>
          <w:p w14:paraId="112D1E88" w14:textId="43BF269A" w:rsidR="00ED2585" w:rsidRPr="00DA213F" w:rsidRDefault="00ED2585" w:rsidP="00ED2585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Telèfon (Opcional)</w:t>
            </w:r>
          </w:p>
          <w:p w14:paraId="3EF2F1C1" w14:textId="0AF90A9F" w:rsidR="00ED2585" w:rsidRPr="00ED2585" w:rsidRDefault="00ED2585" w:rsidP="00ED258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4796C793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E731E60" w14:textId="6D070BB6" w:rsidR="005836BD" w:rsidRPr="00ED2585" w:rsidRDefault="00ED258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D2585">
        <w:rPr>
          <w:rFonts w:ascii="Roboto" w:hAnsi="Roboto" w:cs="Arial"/>
          <w:b/>
          <w:bCs/>
          <w:sz w:val="20"/>
          <w:szCs w:val="20"/>
          <w:lang w:val="ca-ES"/>
        </w:rPr>
        <w:t>Informació addicional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2"/>
      </w:tblGrid>
      <w:tr w:rsidR="00ED2585" w14:paraId="6AADC403" w14:textId="77777777" w:rsidTr="00ED2585">
        <w:trPr>
          <w:trHeight w:val="463"/>
        </w:trPr>
        <w:tc>
          <w:tcPr>
            <w:tcW w:w="9912" w:type="dxa"/>
            <w:vAlign w:val="center"/>
          </w:tcPr>
          <w:p w14:paraId="46FCC8BD" w14:textId="2252BC86" w:rsidR="00ED2585" w:rsidRPr="00ED2585" w:rsidRDefault="00ED2585" w:rsidP="00ED258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ED2585">
              <w:rPr>
                <w:rFonts w:ascii="Roboto" w:hAnsi="Roboto" w:cs="Arial"/>
                <w:b/>
                <w:sz w:val="16"/>
                <w:szCs w:val="16"/>
                <w:lang w:val="ca-ES"/>
              </w:rPr>
              <w:t>Per cada membre familiar és necessari emplenar un formulari. En el cas dels menors la sol·licitud la formularà el/la progenitor/a o tutor/a legal.</w:t>
            </w:r>
          </w:p>
        </w:tc>
      </w:tr>
    </w:tbl>
    <w:p w14:paraId="2161501F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D4B89DB" w14:textId="47E75D9A" w:rsidR="005836BD" w:rsidRDefault="00ED2585" w:rsidP="00ED2585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3"/>
      </w:tblGrid>
      <w:tr w:rsidR="00ED2585" w14:paraId="3BC7E10D" w14:textId="77777777" w:rsidTr="00EA7EC0">
        <w:trPr>
          <w:trHeight w:val="1305"/>
        </w:trPr>
        <w:tc>
          <w:tcPr>
            <w:tcW w:w="3113" w:type="dxa"/>
          </w:tcPr>
          <w:p w14:paraId="4EF583A3" w14:textId="77777777" w:rsidR="00ED2585" w:rsidRDefault="00ED2585" w:rsidP="005836BD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</w:p>
        </w:tc>
      </w:tr>
    </w:tbl>
    <w:p w14:paraId="11FEBF67" w14:textId="3DECB124" w:rsidR="00ED2585" w:rsidRPr="00ED2585" w:rsidRDefault="00ED2585" w:rsidP="00ED2585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3"/>
      </w:tblGrid>
      <w:tr w:rsidR="00ED2585" w14:paraId="1A17BF3C" w14:textId="77777777" w:rsidTr="00ED2585">
        <w:trPr>
          <w:trHeight w:val="298"/>
        </w:trPr>
        <w:tc>
          <w:tcPr>
            <w:tcW w:w="3113" w:type="dxa"/>
            <w:vAlign w:val="center"/>
          </w:tcPr>
          <w:p w14:paraId="3E3533F9" w14:textId="3330CD36" w:rsidR="00ED2585" w:rsidRDefault="00ED2585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ED2585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25A16F5E" w14:textId="77777777" w:rsidR="00EA7EC0" w:rsidRDefault="00EA7EC0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63EADFA3" w14:textId="1D0F4B99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A737E8A" w14:textId="77777777" w:rsidR="00C649B1" w:rsidRDefault="00C649B1" w:rsidP="00C649B1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28EADABD" w14:textId="06FF47D6" w:rsidR="00C649B1" w:rsidRDefault="00C649B1" w:rsidP="00C649B1">
      <w:pPr>
        <w:rPr>
          <w:rFonts w:ascii="Arial" w:hAnsi="Arial" w:cs="Arial"/>
          <w:i/>
          <w:iCs/>
          <w:sz w:val="12"/>
          <w:szCs w:val="12"/>
        </w:rPr>
      </w:pPr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 xml:space="preserve"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</w:t>
      </w:r>
      <w:hyperlink r:id="rId13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FF62EE">
        <w:rPr>
          <w:rFonts w:ascii="Roboto" w:hAnsi="Roboto"/>
          <w:sz w:val="12"/>
          <w:szCs w:val="12"/>
          <w:lang w:val="ca-ES"/>
        </w:rPr>
        <w:t xml:space="preserve">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 xml:space="preserve">Per a més informació, podeu consultar la nostra política de privacitat a </w:t>
      </w:r>
      <w:hyperlink r:id="rId14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FF62EE">
        <w:rPr>
          <w:rFonts w:ascii="Roboto" w:hAnsi="Roboto"/>
          <w:sz w:val="12"/>
          <w:szCs w:val="12"/>
          <w:lang w:val="ca-ES"/>
        </w:rPr>
        <w:t>.</w:t>
      </w:r>
      <w:r>
        <w:rPr>
          <w:rFonts w:ascii="Roboto" w:hAnsi="Roboto"/>
          <w:sz w:val="12"/>
          <w:szCs w:val="12"/>
          <w:lang w:val="ca-ES"/>
        </w:rPr>
        <w:t xml:space="preserve"> </w:t>
      </w:r>
    </w:p>
    <w:sectPr w:rsidR="00C649B1" w:rsidSect="00743444">
      <w:headerReference w:type="default" r:id="rId15"/>
      <w:footerReference w:type="default" r:id="rId16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4D2C1" w14:textId="77777777" w:rsidR="004D07D1" w:rsidRDefault="004D07D1">
      <w:r>
        <w:separator/>
      </w:r>
    </w:p>
  </w:endnote>
  <w:endnote w:type="continuationSeparator" w:id="0">
    <w:p w14:paraId="27C94556" w14:textId="77777777" w:rsidR="004D07D1" w:rsidRDefault="004D07D1">
      <w:r>
        <w:continuationSeparator/>
      </w:r>
    </w:p>
  </w:endnote>
  <w:endnote w:type="continuationNotice" w:id="1">
    <w:p w14:paraId="10766698" w14:textId="77777777" w:rsidR="004D07D1" w:rsidRDefault="004D07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E585D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59904C" wp14:editId="05016118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F69303" w14:textId="2985674D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F8485D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3125</w:t>
                          </w:r>
                          <w:r w:rsidR="00A53F8F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.0</w:t>
                          </w:r>
                          <w:r w:rsidR="00C649B1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112.000</w:t>
                          </w:r>
                          <w:r w:rsidR="00A53F8F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59904C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20F69303" w14:textId="2985674D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F8485D">
                      <w:rPr>
                        <w:rFonts w:ascii="Roboto" w:hAnsi="Roboto" w:cs="Arial"/>
                        <w:color w:val="000000"/>
                        <w:sz w:val="12"/>
                      </w:rPr>
                      <w:t>3125</w:t>
                    </w:r>
                    <w:r w:rsidR="00A53F8F">
                      <w:rPr>
                        <w:rFonts w:ascii="Roboto" w:hAnsi="Roboto" w:cs="Arial"/>
                        <w:color w:val="000000"/>
                        <w:sz w:val="12"/>
                      </w:rPr>
                      <w:t>.0</w:t>
                    </w:r>
                    <w:r w:rsidR="00C649B1">
                      <w:rPr>
                        <w:rFonts w:ascii="Roboto" w:hAnsi="Roboto" w:cs="Arial"/>
                        <w:color w:val="000000"/>
                        <w:sz w:val="12"/>
                      </w:rPr>
                      <w:t>112.000</w:t>
                    </w:r>
                    <w:r w:rsidR="00A53F8F">
                      <w:rPr>
                        <w:rFonts w:ascii="Roboto" w:hAnsi="Roboto" w:cs="Arial"/>
                        <w:color w:val="000000"/>
                        <w:sz w:val="12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6930A4B3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062E1" w14:textId="77777777" w:rsidR="004D07D1" w:rsidRDefault="004D07D1">
      <w:r>
        <w:separator/>
      </w:r>
    </w:p>
  </w:footnote>
  <w:footnote w:type="continuationSeparator" w:id="0">
    <w:p w14:paraId="59854ED9" w14:textId="77777777" w:rsidR="004D07D1" w:rsidRDefault="004D07D1">
      <w:r>
        <w:continuationSeparator/>
      </w:r>
    </w:p>
  </w:footnote>
  <w:footnote w:type="continuationNotice" w:id="1">
    <w:p w14:paraId="1CD31C4A" w14:textId="77777777" w:rsidR="004D07D1" w:rsidRDefault="004D07D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25481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490DB336" wp14:editId="2DA10C17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4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ocumentProtection w:edit="forms" w:enforcement="1" w:cryptProviderType="rsaAES" w:cryptAlgorithmClass="hash" w:cryptAlgorithmType="typeAny" w:cryptAlgorithmSid="14" w:cryptSpinCount="100000" w:hash="7GZE8D9TeSOQou+449FAF5CZN4fc3Yw4ZJAEVBJ1GaGEXqeQp6hYPgND9uZQ/L+uzU9YyeRMSAZxOsdGeaNLWA==" w:salt="xu+IMyJcEIQXVL9y35vbMA==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BD0"/>
    <w:rsid w:val="00001A26"/>
    <w:rsid w:val="0002761E"/>
    <w:rsid w:val="000455A2"/>
    <w:rsid w:val="00092F68"/>
    <w:rsid w:val="000C345A"/>
    <w:rsid w:val="000D2610"/>
    <w:rsid w:val="000D263E"/>
    <w:rsid w:val="000D2A7B"/>
    <w:rsid w:val="000E6A37"/>
    <w:rsid w:val="000F41D1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E594B"/>
    <w:rsid w:val="003F4259"/>
    <w:rsid w:val="00405D96"/>
    <w:rsid w:val="00407231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95118"/>
    <w:rsid w:val="004A6BE4"/>
    <w:rsid w:val="004A7BBB"/>
    <w:rsid w:val="004B705B"/>
    <w:rsid w:val="004C5D65"/>
    <w:rsid w:val="004D07D1"/>
    <w:rsid w:val="004D7193"/>
    <w:rsid w:val="004F37F1"/>
    <w:rsid w:val="00511D45"/>
    <w:rsid w:val="00514C85"/>
    <w:rsid w:val="00527EEE"/>
    <w:rsid w:val="00540206"/>
    <w:rsid w:val="00550038"/>
    <w:rsid w:val="00576EBC"/>
    <w:rsid w:val="005776CF"/>
    <w:rsid w:val="00581279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3744E"/>
    <w:rsid w:val="00743444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83414"/>
    <w:rsid w:val="008B6B86"/>
    <w:rsid w:val="008D01FF"/>
    <w:rsid w:val="008D77D5"/>
    <w:rsid w:val="00923866"/>
    <w:rsid w:val="009324E6"/>
    <w:rsid w:val="00935D37"/>
    <w:rsid w:val="00945048"/>
    <w:rsid w:val="0095165D"/>
    <w:rsid w:val="009532A1"/>
    <w:rsid w:val="009628A4"/>
    <w:rsid w:val="009839F7"/>
    <w:rsid w:val="009F4FBA"/>
    <w:rsid w:val="00A239CA"/>
    <w:rsid w:val="00A30EF1"/>
    <w:rsid w:val="00A34CBB"/>
    <w:rsid w:val="00A4102B"/>
    <w:rsid w:val="00A53F8F"/>
    <w:rsid w:val="00A861B3"/>
    <w:rsid w:val="00A97FA3"/>
    <w:rsid w:val="00AD44EB"/>
    <w:rsid w:val="00AE3A99"/>
    <w:rsid w:val="00AF5313"/>
    <w:rsid w:val="00AF5D55"/>
    <w:rsid w:val="00B1330E"/>
    <w:rsid w:val="00B1353F"/>
    <w:rsid w:val="00B47290"/>
    <w:rsid w:val="00B52F4A"/>
    <w:rsid w:val="00B5694E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22BD0"/>
    <w:rsid w:val="00C32E51"/>
    <w:rsid w:val="00C62230"/>
    <w:rsid w:val="00C63528"/>
    <w:rsid w:val="00C649B1"/>
    <w:rsid w:val="00C87011"/>
    <w:rsid w:val="00C90838"/>
    <w:rsid w:val="00C9524B"/>
    <w:rsid w:val="00CA3FA4"/>
    <w:rsid w:val="00CA55B6"/>
    <w:rsid w:val="00CA5A0C"/>
    <w:rsid w:val="00CD31BA"/>
    <w:rsid w:val="00CD6A6C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A7EC0"/>
    <w:rsid w:val="00EB7CC6"/>
    <w:rsid w:val="00EC0081"/>
    <w:rsid w:val="00EC6544"/>
    <w:rsid w:val="00ED2585"/>
    <w:rsid w:val="00EF0EE4"/>
    <w:rsid w:val="00EF4E83"/>
    <w:rsid w:val="00EF6A9A"/>
    <w:rsid w:val="00F04867"/>
    <w:rsid w:val="00F40D95"/>
    <w:rsid w:val="00F66262"/>
    <w:rsid w:val="00F72507"/>
    <w:rsid w:val="00F8485D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E5BA3EF"/>
  <w15:docId w15:val="{236F2237-CF50-45D6-B064-AC734A3E4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ED2585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pd@esparreguera.ca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esparreguera.cat/avis-lega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formularis_2021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03F2C8F4B7464B8609D4A4B126118B" ma:contentTypeVersion="12" ma:contentTypeDescription="Crear nuevo documento." ma:contentTypeScope="" ma:versionID="2c72e7d76e5d235081fa883d5e309432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2aa8a39eccf46eaba80aee2c84b06641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25FF64-5038-4117-96E6-4A9B92109E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Model_formularis_2021.dotx</Template>
  <TotalTime>35</TotalTime>
  <Pages>1</Pages>
  <Words>451</Words>
  <Characters>2574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Xavier Pera Albà</cp:lastModifiedBy>
  <cp:revision>14</cp:revision>
  <cp:lastPrinted>2004-11-23T13:44:00Z</cp:lastPrinted>
  <dcterms:created xsi:type="dcterms:W3CDTF">2022-02-04T09:36:00Z</dcterms:created>
  <dcterms:modified xsi:type="dcterms:W3CDTF">2022-02-28T14:03:00Z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