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2052" w14:textId="33385D37" w:rsidR="005836BD" w:rsidRDefault="00C649B1" w:rsidP="005836BD">
      <w:pPr>
        <w:rPr>
          <w:rFonts w:ascii="Roboto" w:hAnsi="Roboto" w:cs="Arial"/>
          <w:sz w:val="20"/>
          <w:szCs w:val="20"/>
          <w:lang w:val="ca-ES"/>
        </w:rPr>
      </w:pPr>
      <w:r w:rsidRPr="00C649B1">
        <w:rPr>
          <w:rFonts w:ascii="Roboto Medium" w:hAnsi="Roboto Medium" w:cs="Arial"/>
          <w:sz w:val="26"/>
          <w:szCs w:val="26"/>
        </w:rPr>
        <w:t>Alta o canvi de domicili al Padró Municipal d’Habitants</w:t>
      </w:r>
    </w:p>
    <w:p w14:paraId="5738A290" w14:textId="77777777" w:rsidR="00C649B1" w:rsidRDefault="00C649B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1ED9204D" w14:textId="7A66DCFC" w:rsidR="005836BD" w:rsidRPr="00C649B1" w:rsidRDefault="00C649B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Dades de la persona que comunica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056222C8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0AB8EC2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7347BD1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2E65BD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6901CEA9" w14:textId="77777777" w:rsidR="00CD6A6C" w:rsidRPr="00DA213F" w:rsidRDefault="00CD6A6C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526D0B2A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20DD1006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5BBC86F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921122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00A8450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79C32241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C521A2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34C1616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42E7B10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4E06166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5A95E10E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0433B4A1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4D8006D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4392DB51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F48645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06CFE8B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1FCB29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BC1C87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335550EC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4EA537AA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527EEE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527EEE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91214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91214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0C00C592" w14:textId="2CEB0796" w:rsidR="00C649B1" w:rsidRPr="00DB35D9" w:rsidRDefault="00C649B1" w:rsidP="00C649B1">
      <w:pPr>
        <w:rPr>
          <w:rFonts w:ascii="Roboto" w:hAnsi="Roboto" w:cs="Arial"/>
          <w:bCs/>
          <w:sz w:val="16"/>
          <w:szCs w:val="16"/>
          <w:lang w:val="ca-ES"/>
        </w:rPr>
      </w:pPr>
      <w:r w:rsidRPr="00016B2E">
        <w:rPr>
          <w:rFonts w:ascii="Roboto" w:hAnsi="Roboto" w:cs="Arial"/>
          <w:b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016B2E">
          <w:rPr>
            <w:rStyle w:val="Hipervnculo"/>
            <w:rFonts w:ascii="Roboto" w:hAnsi="Roboto" w:cs="Arial"/>
            <w:b/>
            <w:sz w:val="12"/>
            <w:szCs w:val="12"/>
            <w:lang w:val="ca-ES"/>
          </w:rPr>
          <w:t>www.esparreguera.cat/diesinhabils</w:t>
        </w:r>
      </w:hyperlink>
      <w:r w:rsidRPr="00016B2E">
        <w:rPr>
          <w:rFonts w:ascii="Roboto" w:hAnsi="Roboto" w:cs="Arial"/>
          <w:b/>
          <w:sz w:val="12"/>
          <w:szCs w:val="12"/>
          <w:lang w:val="ca-ES"/>
        </w:rPr>
        <w:t>) el còmput a efectes de tramitació s’iniciarà el primer dia hàbil a les 00:01 hores</w:t>
      </w:r>
    </w:p>
    <w:p w14:paraId="6B0E313E" w14:textId="14A83627" w:rsidR="005836BD" w:rsidRDefault="005836BD" w:rsidP="00C649B1">
      <w:pPr>
        <w:tabs>
          <w:tab w:val="left" w:pos="0"/>
        </w:tabs>
        <w:rPr>
          <w:rFonts w:ascii="Roboto" w:hAnsi="Roboto" w:cs="Arial"/>
          <w:sz w:val="20"/>
          <w:szCs w:val="20"/>
          <w:lang w:val="ca-ES"/>
        </w:rPr>
      </w:pPr>
    </w:p>
    <w:p w14:paraId="320646DA" w14:textId="77777777" w:rsidR="00C649B1" w:rsidRDefault="00C649B1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69802E0" w14:textId="3581B7E3" w:rsidR="005836BD" w:rsidRPr="00C649B1" w:rsidRDefault="00C649B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C649B1">
        <w:rPr>
          <w:rFonts w:ascii="Roboto" w:hAnsi="Roboto" w:cs="Arial"/>
          <w:b/>
          <w:bCs/>
          <w:sz w:val="20"/>
          <w:szCs w:val="20"/>
          <w:lang w:val="ca-ES"/>
        </w:rPr>
        <w:t>Dades de la persona a inscriure en el Padró d’Habitants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C649B1" w:rsidRPr="00C649B1" w14:paraId="08A696AA" w14:textId="77777777" w:rsidTr="00C649B1">
        <w:trPr>
          <w:trHeight w:val="501"/>
        </w:trPr>
        <w:tc>
          <w:tcPr>
            <w:tcW w:w="4956" w:type="dxa"/>
            <w:gridSpan w:val="2"/>
            <w:vAlign w:val="center"/>
          </w:tcPr>
          <w:p w14:paraId="2FC72E99" w14:textId="77777777" w:rsidR="00C649B1" w:rsidRPr="00DA213F" w:rsidRDefault="00C649B1" w:rsidP="00C649B1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5EFAD5F3" w14:textId="075363E0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78" w:type="dxa"/>
            <w:vAlign w:val="center"/>
          </w:tcPr>
          <w:p w14:paraId="08319034" w14:textId="77777777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57EEA805" w14:textId="7075D123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78" w:type="dxa"/>
            <w:vAlign w:val="center"/>
          </w:tcPr>
          <w:p w14:paraId="72E51908" w14:textId="1346C7D8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Data de naixement</w:t>
            </w:r>
          </w:p>
          <w:p w14:paraId="79B0A493" w14:textId="59FE48B5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649B1" w:rsidRPr="00C649B1" w14:paraId="347D6F0C" w14:textId="77777777" w:rsidTr="00C649B1">
        <w:trPr>
          <w:trHeight w:val="551"/>
        </w:trPr>
        <w:tc>
          <w:tcPr>
            <w:tcW w:w="2478" w:type="dxa"/>
            <w:vAlign w:val="center"/>
          </w:tcPr>
          <w:p w14:paraId="252B3602" w14:textId="39A855CD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Municipi de naixement</w:t>
            </w:r>
          </w:p>
          <w:p w14:paraId="79EEA396" w14:textId="05C3B5F5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78" w:type="dxa"/>
            <w:vAlign w:val="center"/>
          </w:tcPr>
          <w:p w14:paraId="09F07ACF" w14:textId="6629B537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Província o país</w:t>
            </w:r>
          </w:p>
          <w:p w14:paraId="5306BBA9" w14:textId="69A408CD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78" w:type="dxa"/>
            <w:vAlign w:val="center"/>
          </w:tcPr>
          <w:p w14:paraId="6919DAEA" w14:textId="2798AFEB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Nacionalitat</w:t>
            </w:r>
          </w:p>
          <w:p w14:paraId="445A1A23" w14:textId="1FF03E58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78" w:type="dxa"/>
            <w:vAlign w:val="center"/>
          </w:tcPr>
          <w:p w14:paraId="27A19D8B" w14:textId="13BC43D3" w:rsidR="00C649B1" w:rsidRPr="00DA213F" w:rsidRDefault="00C649B1" w:rsidP="00C649B1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Nivell d’estudis</w:t>
            </w:r>
          </w:p>
          <w:p w14:paraId="4FA97F17" w14:textId="7E25A8CC" w:rsidR="00C649B1" w:rsidRPr="00C649B1" w:rsidRDefault="00C649B1" w:rsidP="00C649B1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0B31D0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26E2EC0" w14:textId="195473AA" w:rsidR="005836BD" w:rsidRDefault="00C649B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Domicili de residència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C649B1" w14:paraId="499AE853" w14:textId="77777777" w:rsidTr="00ED2585">
        <w:trPr>
          <w:trHeight w:val="496"/>
        </w:trPr>
        <w:tc>
          <w:tcPr>
            <w:tcW w:w="9912" w:type="dxa"/>
            <w:vAlign w:val="center"/>
          </w:tcPr>
          <w:p w14:paraId="14F5623F" w14:textId="42AD52B6" w:rsidR="00ED2585" w:rsidRDefault="009628A4" w:rsidP="00ED2585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Adreça complerta</w:t>
            </w:r>
          </w:p>
          <w:p w14:paraId="73817CBA" w14:textId="6BAC02EF" w:rsidR="00C649B1" w:rsidRDefault="00ED2585" w:rsidP="00ED2585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527EE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527EE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527EE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527EE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="00527EEE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57E5F37C" w14:textId="77777777" w:rsidR="00C649B1" w:rsidRPr="00C649B1" w:rsidRDefault="00C649B1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</w:p>
    <w:p w14:paraId="280449FA" w14:textId="706510BA" w:rsidR="005836BD" w:rsidRPr="00ED2585" w:rsidRDefault="00ED258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D2585">
        <w:rPr>
          <w:rFonts w:ascii="Roboto" w:hAnsi="Roboto" w:cs="Arial"/>
          <w:b/>
          <w:bCs/>
          <w:sz w:val="20"/>
          <w:szCs w:val="20"/>
          <w:lang w:val="ca-ES"/>
        </w:rPr>
        <w:t>Altres 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404"/>
      </w:tblGrid>
      <w:tr w:rsidR="00ED2585" w:rsidRPr="00ED2585" w14:paraId="09314ACA" w14:textId="77777777" w:rsidTr="00ED2585">
        <w:trPr>
          <w:trHeight w:val="481"/>
        </w:trPr>
        <w:tc>
          <w:tcPr>
            <w:tcW w:w="4106" w:type="dxa"/>
            <w:vAlign w:val="center"/>
          </w:tcPr>
          <w:p w14:paraId="31285D9A" w14:textId="2936A501" w:rsidR="00ED2585" w:rsidRPr="00DA213F" w:rsidRDefault="00ED2585" w:rsidP="00ED2585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Municipi de procedència</w:t>
            </w:r>
          </w:p>
          <w:p w14:paraId="75C6A3B9" w14:textId="749BA985" w:rsidR="00ED2585" w:rsidRPr="00ED2585" w:rsidRDefault="00ED2585" w:rsidP="00ED258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3064EA29" w14:textId="469B68E1" w:rsidR="00ED2585" w:rsidRPr="00DA213F" w:rsidRDefault="00ED2585" w:rsidP="00ED2585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Província de procedència</w:t>
            </w:r>
          </w:p>
          <w:p w14:paraId="6083E4F2" w14:textId="2A77F5B9" w:rsidR="00ED2585" w:rsidRPr="00ED2585" w:rsidRDefault="00ED2585" w:rsidP="00ED258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12D1E88" w14:textId="43BF269A" w:rsidR="00ED2585" w:rsidRPr="00DA213F" w:rsidRDefault="00ED2585" w:rsidP="00ED2585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Telèfon (Opcional)</w:t>
            </w:r>
          </w:p>
          <w:p w14:paraId="3EF2F1C1" w14:textId="0AF90A9F" w:rsidR="00ED2585" w:rsidRPr="00ED2585" w:rsidRDefault="00ED2585" w:rsidP="00ED258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4796C793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E731E60" w14:textId="6D070BB6" w:rsidR="005836BD" w:rsidRPr="00ED2585" w:rsidRDefault="00ED258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D2585">
        <w:rPr>
          <w:rFonts w:ascii="Roboto" w:hAnsi="Roboto" w:cs="Arial"/>
          <w:b/>
          <w:bCs/>
          <w:sz w:val="20"/>
          <w:szCs w:val="20"/>
          <w:lang w:val="ca-ES"/>
        </w:rPr>
        <w:t>Informació addicional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D2585" w14:paraId="6AADC403" w14:textId="77777777" w:rsidTr="00ED2585">
        <w:trPr>
          <w:trHeight w:val="463"/>
        </w:trPr>
        <w:tc>
          <w:tcPr>
            <w:tcW w:w="9912" w:type="dxa"/>
            <w:vAlign w:val="center"/>
          </w:tcPr>
          <w:p w14:paraId="46FCC8BD" w14:textId="2252BC86" w:rsidR="00ED2585" w:rsidRPr="00ED2585" w:rsidRDefault="00ED2585" w:rsidP="00ED2585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ED2585">
              <w:rPr>
                <w:rFonts w:ascii="Roboto" w:hAnsi="Roboto" w:cs="Arial"/>
                <w:b/>
                <w:sz w:val="16"/>
                <w:szCs w:val="16"/>
                <w:lang w:val="ca-ES"/>
              </w:rPr>
              <w:t>Per cada membre familiar és necessari emplenar un formulari. En el cas dels menors la sol·licitud la formularà el/la progenitor/a o tutor/a legal.</w:t>
            </w:r>
          </w:p>
        </w:tc>
      </w:tr>
    </w:tbl>
    <w:p w14:paraId="2161501F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D4B89DB" w14:textId="47E75D9A" w:rsidR="005836BD" w:rsidRDefault="00ED2585" w:rsidP="00ED2585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3"/>
      </w:tblGrid>
      <w:tr w:rsidR="00ED2585" w14:paraId="3BC7E10D" w14:textId="77777777" w:rsidTr="00EA7EC0">
        <w:trPr>
          <w:trHeight w:val="1305"/>
        </w:trPr>
        <w:tc>
          <w:tcPr>
            <w:tcW w:w="3113" w:type="dxa"/>
          </w:tcPr>
          <w:p w14:paraId="4EF583A3" w14:textId="77777777" w:rsidR="00ED2585" w:rsidRDefault="00ED2585" w:rsidP="005836BD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</w:p>
        </w:tc>
      </w:tr>
    </w:tbl>
    <w:p w14:paraId="11FEBF67" w14:textId="3DECB124" w:rsidR="00ED2585" w:rsidRPr="00ED2585" w:rsidRDefault="00ED2585" w:rsidP="00ED2585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3"/>
      </w:tblGrid>
      <w:tr w:rsidR="00ED2585" w14:paraId="1A17BF3C" w14:textId="77777777" w:rsidTr="00ED2585">
        <w:trPr>
          <w:trHeight w:val="298"/>
        </w:trPr>
        <w:tc>
          <w:tcPr>
            <w:tcW w:w="3113" w:type="dxa"/>
            <w:vAlign w:val="center"/>
          </w:tcPr>
          <w:p w14:paraId="3E3533F9" w14:textId="3330CD36" w:rsidR="00ED2585" w:rsidRDefault="00ED2585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ED2585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25A16F5E" w14:textId="77777777" w:rsidR="00EA7EC0" w:rsidRDefault="00EA7EC0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63EADFA3" w14:textId="1D0F4B99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A737E8A" w14:textId="77777777" w:rsidR="00C649B1" w:rsidRDefault="00C649B1" w:rsidP="00C649B1">
      <w:pPr>
        <w:rPr>
          <w:rFonts w:ascii="Roboto Light" w:hAnsi="Roboto Light" w:cs="Arial"/>
          <w:b/>
          <w:sz w:val="18"/>
          <w:szCs w:val="16"/>
          <w:lang w:val="ca-ES"/>
        </w:rPr>
      </w:pPr>
    </w:p>
    <w:p w14:paraId="28EADABD" w14:textId="06FF47D6" w:rsidR="00C649B1" w:rsidRDefault="00C649B1" w:rsidP="00C649B1">
      <w:pPr>
        <w:rPr>
          <w:rFonts w:ascii="Arial" w:hAnsi="Arial" w:cs="Arial"/>
          <w:i/>
          <w:iCs/>
          <w:sz w:val="12"/>
          <w:szCs w:val="12"/>
        </w:rPr>
      </w:pPr>
      <w:r w:rsidRPr="00FF62EE">
        <w:rPr>
          <w:rFonts w:ascii="Roboto" w:hAnsi="Roboto"/>
          <w:sz w:val="12"/>
          <w:szCs w:val="12"/>
          <w:lang w:val="ca-ES"/>
        </w:rPr>
        <w:t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</w:t>
      </w:r>
      <w:r>
        <w:rPr>
          <w:rFonts w:ascii="Roboto" w:hAnsi="Roboto"/>
          <w:sz w:val="12"/>
          <w:szCs w:val="12"/>
          <w:lang w:val="ca-ES"/>
        </w:rPr>
        <w:t xml:space="preserve">tiva aplicable a cada tràmit.  </w:t>
      </w:r>
      <w:r w:rsidRPr="00FF62EE">
        <w:rPr>
          <w:rFonts w:ascii="Roboto" w:hAnsi="Roboto"/>
          <w:sz w:val="12"/>
          <w:szCs w:val="12"/>
          <w:lang w:val="ca-ES"/>
        </w:rPr>
        <w:t xml:space="preserve">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</w:t>
      </w:r>
      <w:hyperlink r:id="rId13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dpd@esparreguera.cat</w:t>
        </w:r>
      </w:hyperlink>
      <w:r w:rsidRPr="00FF62EE">
        <w:rPr>
          <w:rFonts w:ascii="Roboto" w:hAnsi="Roboto"/>
          <w:sz w:val="12"/>
          <w:szCs w:val="12"/>
          <w:lang w:val="ca-ES"/>
        </w:rPr>
        <w:t xml:space="preserve"> o mitjançant </w:t>
      </w:r>
      <w:r>
        <w:rPr>
          <w:rFonts w:ascii="Roboto" w:hAnsi="Roboto"/>
          <w:sz w:val="12"/>
          <w:szCs w:val="12"/>
          <w:lang w:val="ca-ES"/>
        </w:rPr>
        <w:t xml:space="preserve">instància a la Seu Electrònica. </w:t>
      </w:r>
      <w:r w:rsidRPr="00FF62EE">
        <w:rPr>
          <w:rFonts w:ascii="Roboto" w:hAnsi="Roboto"/>
          <w:sz w:val="12"/>
          <w:szCs w:val="12"/>
          <w:lang w:val="ca-ES"/>
        </w:rPr>
        <w:t xml:space="preserve">Per a més informació, podeu consultar la nostra política de privacitat a </w:t>
      </w:r>
      <w:hyperlink r:id="rId14" w:history="1">
        <w:r w:rsidRPr="00FF62EE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http://www.esparreguera.cat/avis-legal/</w:t>
        </w:r>
      </w:hyperlink>
      <w:r w:rsidRPr="00FF62EE">
        <w:rPr>
          <w:rFonts w:ascii="Roboto" w:hAnsi="Roboto"/>
          <w:sz w:val="12"/>
          <w:szCs w:val="12"/>
          <w:lang w:val="ca-ES"/>
        </w:rPr>
        <w:t>.</w:t>
      </w:r>
      <w:r>
        <w:rPr>
          <w:rFonts w:ascii="Roboto" w:hAnsi="Roboto"/>
          <w:sz w:val="12"/>
          <w:szCs w:val="12"/>
          <w:lang w:val="ca-ES"/>
        </w:rPr>
        <w:t xml:space="preserve"> </w:t>
      </w:r>
    </w:p>
    <w:sectPr w:rsidR="00C649B1" w:rsidSect="00743444">
      <w:headerReference w:type="default" r:id="rId15"/>
      <w:footerReference w:type="default" r:id="rId16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D2C1" w14:textId="77777777" w:rsidR="004D07D1" w:rsidRDefault="004D07D1">
      <w:r>
        <w:separator/>
      </w:r>
    </w:p>
  </w:endnote>
  <w:endnote w:type="continuationSeparator" w:id="0">
    <w:p w14:paraId="27C94556" w14:textId="77777777" w:rsidR="004D07D1" w:rsidRDefault="004D07D1">
      <w:r>
        <w:continuationSeparator/>
      </w:r>
    </w:p>
  </w:endnote>
  <w:endnote w:type="continuationNotice" w:id="1">
    <w:p w14:paraId="10766698" w14:textId="77777777" w:rsidR="004D07D1" w:rsidRDefault="004D0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585D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9904C" wp14:editId="05016118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69303" w14:textId="2985674D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F8485D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3125</w:t>
                          </w:r>
                          <w:r w:rsidR="00A53F8F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.0</w:t>
                          </w:r>
                          <w:r w:rsidR="00C649B1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112.000</w:t>
                          </w:r>
                          <w:r w:rsidR="00A53F8F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9904C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20F69303" w14:textId="2985674D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F8485D">
                      <w:rPr>
                        <w:rFonts w:ascii="Roboto" w:hAnsi="Roboto" w:cs="Arial"/>
                        <w:color w:val="000000"/>
                        <w:sz w:val="12"/>
                      </w:rPr>
                      <w:t>3125</w:t>
                    </w:r>
                    <w:r w:rsidR="00A53F8F">
                      <w:rPr>
                        <w:rFonts w:ascii="Roboto" w:hAnsi="Roboto" w:cs="Arial"/>
                        <w:color w:val="000000"/>
                        <w:sz w:val="12"/>
                      </w:rPr>
                      <w:t>.0</w:t>
                    </w:r>
                    <w:r w:rsidR="00C649B1">
                      <w:rPr>
                        <w:rFonts w:ascii="Roboto" w:hAnsi="Roboto" w:cs="Arial"/>
                        <w:color w:val="000000"/>
                        <w:sz w:val="12"/>
                      </w:rPr>
                      <w:t>112.000</w:t>
                    </w:r>
                    <w:r w:rsidR="00A53F8F">
                      <w:rPr>
                        <w:rFonts w:ascii="Roboto" w:hAnsi="Roboto" w:cs="Arial"/>
                        <w:color w:val="000000"/>
                        <w:sz w:val="12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6930A4B3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062E1" w14:textId="77777777" w:rsidR="004D07D1" w:rsidRDefault="004D07D1">
      <w:r>
        <w:separator/>
      </w:r>
    </w:p>
  </w:footnote>
  <w:footnote w:type="continuationSeparator" w:id="0">
    <w:p w14:paraId="59854ED9" w14:textId="77777777" w:rsidR="004D07D1" w:rsidRDefault="004D07D1">
      <w:r>
        <w:continuationSeparator/>
      </w:r>
    </w:p>
  </w:footnote>
  <w:footnote w:type="continuationNotice" w:id="1">
    <w:p w14:paraId="1CD31C4A" w14:textId="77777777" w:rsidR="004D07D1" w:rsidRDefault="004D07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5481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58241" behindDoc="0" locked="0" layoutInCell="1" allowOverlap="1" wp14:anchorId="490DB336" wp14:editId="2DA10C17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4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ocumentProtection w:edit="forms" w:enforcement="1" w:cryptProviderType="rsaAES" w:cryptAlgorithmClass="hash" w:cryptAlgorithmType="typeAny" w:cryptAlgorithmSid="14" w:cryptSpinCount="100000" w:hash="7GZE8D9TeSOQou+449FAF5CZN4fc3Yw4ZJAEVBJ1GaGEXqeQp6hYPgND9uZQ/L+uzU9YyeRMSAZxOsdGeaNLWA==" w:salt="xu+IMyJcEIQXVL9y35vbMA==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D0"/>
    <w:rsid w:val="00001A26"/>
    <w:rsid w:val="0002761E"/>
    <w:rsid w:val="000455A2"/>
    <w:rsid w:val="00092F68"/>
    <w:rsid w:val="000C345A"/>
    <w:rsid w:val="000D2610"/>
    <w:rsid w:val="000D263E"/>
    <w:rsid w:val="000D2A7B"/>
    <w:rsid w:val="000E6A37"/>
    <w:rsid w:val="000F41D1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E594B"/>
    <w:rsid w:val="003F4259"/>
    <w:rsid w:val="00405D96"/>
    <w:rsid w:val="00407231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95118"/>
    <w:rsid w:val="004A6BE4"/>
    <w:rsid w:val="004A7BBB"/>
    <w:rsid w:val="004B705B"/>
    <w:rsid w:val="004C5D65"/>
    <w:rsid w:val="004D07D1"/>
    <w:rsid w:val="004D7193"/>
    <w:rsid w:val="004F37F1"/>
    <w:rsid w:val="00511D45"/>
    <w:rsid w:val="00514C85"/>
    <w:rsid w:val="00527EEE"/>
    <w:rsid w:val="00540206"/>
    <w:rsid w:val="00550038"/>
    <w:rsid w:val="00576EBC"/>
    <w:rsid w:val="005776CF"/>
    <w:rsid w:val="00581279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238F3"/>
    <w:rsid w:val="00736CED"/>
    <w:rsid w:val="0073744E"/>
    <w:rsid w:val="00743444"/>
    <w:rsid w:val="0076413C"/>
    <w:rsid w:val="007857B9"/>
    <w:rsid w:val="00787ED5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83414"/>
    <w:rsid w:val="008B6B86"/>
    <w:rsid w:val="008D01FF"/>
    <w:rsid w:val="008D77D5"/>
    <w:rsid w:val="00923866"/>
    <w:rsid w:val="009324E6"/>
    <w:rsid w:val="00935D37"/>
    <w:rsid w:val="00945048"/>
    <w:rsid w:val="0095165D"/>
    <w:rsid w:val="009532A1"/>
    <w:rsid w:val="009628A4"/>
    <w:rsid w:val="009839F7"/>
    <w:rsid w:val="009F4FBA"/>
    <w:rsid w:val="00A239CA"/>
    <w:rsid w:val="00A30EF1"/>
    <w:rsid w:val="00A34CBB"/>
    <w:rsid w:val="00A4102B"/>
    <w:rsid w:val="00A53F8F"/>
    <w:rsid w:val="00A861B3"/>
    <w:rsid w:val="00A97FA3"/>
    <w:rsid w:val="00AD44EB"/>
    <w:rsid w:val="00AE3A99"/>
    <w:rsid w:val="00AF5313"/>
    <w:rsid w:val="00AF5D55"/>
    <w:rsid w:val="00B1330E"/>
    <w:rsid w:val="00B1353F"/>
    <w:rsid w:val="00B47290"/>
    <w:rsid w:val="00B52F4A"/>
    <w:rsid w:val="00B5694E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22BD0"/>
    <w:rsid w:val="00C32E51"/>
    <w:rsid w:val="00C62230"/>
    <w:rsid w:val="00C63528"/>
    <w:rsid w:val="00C649B1"/>
    <w:rsid w:val="00C87011"/>
    <w:rsid w:val="00C90838"/>
    <w:rsid w:val="00C9524B"/>
    <w:rsid w:val="00CA3FA4"/>
    <w:rsid w:val="00CA55B6"/>
    <w:rsid w:val="00CA5A0C"/>
    <w:rsid w:val="00CD31BA"/>
    <w:rsid w:val="00CD6A6C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6029C"/>
    <w:rsid w:val="00E67B8D"/>
    <w:rsid w:val="00E92EBD"/>
    <w:rsid w:val="00EA7EC0"/>
    <w:rsid w:val="00EB7CC6"/>
    <w:rsid w:val="00EC0081"/>
    <w:rsid w:val="00EC6544"/>
    <w:rsid w:val="00ED2585"/>
    <w:rsid w:val="00EF0EE4"/>
    <w:rsid w:val="00EF4E83"/>
    <w:rsid w:val="00EF6A9A"/>
    <w:rsid w:val="00F04867"/>
    <w:rsid w:val="00F40D95"/>
    <w:rsid w:val="00F66262"/>
    <w:rsid w:val="00F72507"/>
    <w:rsid w:val="00F8485D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5BA3EF"/>
  <w15:docId w15:val="{236F2237-CF50-45D6-B064-AC734A3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D2585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d@esparreguera.ca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sparreguera.cat/avis-leg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formularis_20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03F2C8F4B7464B8609D4A4B126118B" ma:contentTypeVersion="12" ma:contentTypeDescription="Crear nuevo documento." ma:contentTypeScope="" ma:versionID="2c72e7d76e5d235081fa883d5e309432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2aa8a39eccf46eaba80aee2c84b06641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25FF64-5038-4117-96E6-4A9B92109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Model_formularis_2021.dotx</Template>
  <TotalTime>35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Xavier Pera Albà</cp:lastModifiedBy>
  <cp:revision>14</cp:revision>
  <cp:lastPrinted>2004-11-23T13:44:00Z</cp:lastPrinted>
  <dcterms:created xsi:type="dcterms:W3CDTF">2022-02-04T09:36:00Z</dcterms:created>
  <dcterms:modified xsi:type="dcterms:W3CDTF">2022-02-28T14:03:00Z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