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390E7" w14:textId="1AAFF79C" w:rsidR="005836BD" w:rsidRDefault="00F61359" w:rsidP="005836BD">
      <w:pPr>
        <w:rPr>
          <w:rFonts w:ascii="Roboto" w:hAnsi="Roboto" w:cs="Arial"/>
          <w:sz w:val="20"/>
          <w:szCs w:val="20"/>
          <w:lang w:val="ca-ES"/>
        </w:rPr>
      </w:pPr>
      <w:r w:rsidRPr="00F61359">
        <w:rPr>
          <w:rFonts w:ascii="Roboto Medium" w:hAnsi="Roboto Medium" w:cs="Arial"/>
          <w:sz w:val="26"/>
          <w:szCs w:val="26"/>
        </w:rPr>
        <w:t>SOL·LICITUD DE LLICÈNCIA D’OBRES</w:t>
      </w:r>
    </w:p>
    <w:p w14:paraId="0F9ACD01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A42B76D" w14:textId="7FB689DF" w:rsidR="005836BD" w:rsidRPr="009A25B4" w:rsidRDefault="009A25B4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9A25B4">
        <w:rPr>
          <w:rFonts w:ascii="Roboto" w:hAnsi="Roboto" w:cs="Arial"/>
          <w:b/>
          <w:bCs/>
          <w:sz w:val="20"/>
          <w:szCs w:val="20"/>
          <w:lang w:val="ca-ES"/>
        </w:rPr>
        <w:t>Dades de la persona sol·licitant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0D76B742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0C8389C5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2D4914BF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67ADB67B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0E3E7763" w14:textId="77777777" w:rsidR="00CD6A6C" w:rsidRPr="00DA213F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7C12CE15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1E610B7D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0C0269D8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3A3361F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37601502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5E98B04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7878EC18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52064749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41DCA7E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7B870DF0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072EA933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C82DD68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25EE09C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37F923FB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BE6191E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755E71EE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345B62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646A4917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220234F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2374C7C2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35F772A1" w14:textId="5B519362" w:rsidR="005836BD" w:rsidRPr="00D167A8" w:rsidRDefault="0004077F" w:rsidP="005836BD">
      <w:pPr>
        <w:rPr>
          <w:rFonts w:ascii="Roboto" w:hAnsi="Roboto" w:cs="Arial"/>
          <w:bCs/>
          <w:sz w:val="16"/>
          <w:szCs w:val="16"/>
          <w:lang w:val="ca-ES"/>
        </w:rPr>
      </w:pPr>
      <w:r w:rsidRPr="00D167A8">
        <w:rPr>
          <w:rFonts w:ascii="Roboto" w:hAnsi="Roboto" w:cs="Arial"/>
          <w:bCs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D167A8">
          <w:rPr>
            <w:rStyle w:val="Hipervnculo"/>
            <w:rFonts w:ascii="Roboto" w:hAnsi="Roboto" w:cs="Arial"/>
            <w:bCs/>
            <w:sz w:val="12"/>
            <w:szCs w:val="12"/>
            <w:lang w:val="ca-ES"/>
          </w:rPr>
          <w:t>www.esparreguera.cat/diesinhabils</w:t>
        </w:r>
      </w:hyperlink>
      <w:r w:rsidRPr="00D167A8">
        <w:rPr>
          <w:rFonts w:ascii="Roboto" w:hAnsi="Roboto" w:cs="Arial"/>
          <w:bCs/>
          <w:sz w:val="12"/>
          <w:szCs w:val="12"/>
          <w:lang w:val="ca-ES"/>
        </w:rPr>
        <w:t>) el còmput a efectes de tramitació s’iniciarà el primer dia hàbil a les 00:01 hores.</w:t>
      </w:r>
    </w:p>
    <w:p w14:paraId="70F557A9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4557A09" w14:textId="6AAD7D67" w:rsidR="009175B1" w:rsidRPr="009175B1" w:rsidRDefault="009175B1" w:rsidP="009175B1">
      <w:pPr>
        <w:pStyle w:val="Piedepgina"/>
        <w:rPr>
          <w:rFonts w:ascii="Roboto" w:hAnsi="Roboto"/>
          <w:b/>
          <w:bCs/>
          <w:sz w:val="20"/>
          <w:lang w:val="ca-ES"/>
        </w:rPr>
      </w:pPr>
      <w:r w:rsidRPr="009175B1">
        <w:rPr>
          <w:rFonts w:ascii="Roboto" w:hAnsi="Roboto" w:cs="Arial"/>
          <w:b/>
          <w:bCs/>
          <w:sz w:val="20"/>
          <w:lang w:val="ca-ES"/>
        </w:rPr>
        <w:t>Sol·licito</w:t>
      </w:r>
    </w:p>
    <w:p w14:paraId="5E374FC2" w14:textId="77777777" w:rsidR="009175B1" w:rsidRPr="00A623C3" w:rsidRDefault="009175B1" w:rsidP="009175B1">
      <w:pPr>
        <w:pStyle w:val="Piedepgina"/>
        <w:rPr>
          <w:rFonts w:ascii="Roboto" w:hAnsi="Roboto" w:cs="Arial"/>
          <w:bCs/>
          <w:sz w:val="18"/>
          <w:szCs w:val="18"/>
          <w:lang w:val="ca-ES"/>
        </w:rPr>
      </w:pPr>
      <w:r w:rsidRPr="00A623C3">
        <w:rPr>
          <w:rFonts w:ascii="Roboto" w:hAnsi="Roboto" w:cs="Arial"/>
          <w:bCs/>
          <w:sz w:val="18"/>
          <w:szCs w:val="18"/>
          <w:lang w:val="ca-ES"/>
        </w:rPr>
        <w:t xml:space="preserve">Que s’atorgui la corresponent llicència municipal </w:t>
      </w:r>
      <w:r w:rsidRPr="00A623C3">
        <w:rPr>
          <w:rFonts w:ascii="Roboto" w:eastAsia="Lucida Sans Unicode" w:hAnsi="Roboto" w:cs="Arial"/>
          <w:bCs/>
          <w:sz w:val="18"/>
          <w:szCs w:val="18"/>
          <w:lang w:val="ca-ES" w:eastAsia="en-US"/>
        </w:rPr>
        <w:t>d’acord amb les dades següents:</w:t>
      </w: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9175B1" w:rsidRPr="009175B1" w14:paraId="6715A4C6" w14:textId="77777777" w:rsidTr="00A623C3">
        <w:trPr>
          <w:trHeight w:val="986"/>
        </w:trPr>
        <w:tc>
          <w:tcPr>
            <w:tcW w:w="10065" w:type="dxa"/>
            <w:shd w:val="clear" w:color="auto" w:fill="auto"/>
          </w:tcPr>
          <w:p w14:paraId="3BF80767" w14:textId="77777777" w:rsidR="005A3B6E" w:rsidRPr="005A3B6E" w:rsidRDefault="005A3B6E" w:rsidP="0072204F">
            <w:pPr>
              <w:pStyle w:val="Piedepgina"/>
              <w:spacing w:line="276" w:lineRule="auto"/>
              <w:rPr>
                <w:rFonts w:ascii="Roboto" w:hAnsi="Roboto" w:cs="Arial"/>
                <w:bCs/>
                <w:sz w:val="8"/>
                <w:szCs w:val="8"/>
                <w:lang w:val="ca-ES"/>
              </w:rPr>
            </w:pPr>
          </w:p>
          <w:p w14:paraId="0AFBB0ED" w14:textId="23DEF8B5" w:rsidR="009175B1" w:rsidRPr="009175B1" w:rsidRDefault="009175B1" w:rsidP="0072204F">
            <w:pPr>
              <w:pStyle w:val="Piedepgina"/>
              <w:spacing w:line="276" w:lineRule="auto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9175B1">
              <w:rPr>
                <w:rFonts w:ascii="Roboto" w:hAnsi="Roboto" w:cs="Arial"/>
                <w:b/>
                <w:sz w:val="16"/>
                <w:szCs w:val="16"/>
                <w:lang w:val="ca-ES"/>
              </w:rPr>
              <w:t>Descripció de les obres a realitzar (amb indicació de superfícies):</w:t>
            </w:r>
          </w:p>
          <w:p w14:paraId="74BF39B4" w14:textId="239818F3" w:rsidR="009175B1" w:rsidRPr="009175B1" w:rsidRDefault="009175B1" w:rsidP="0072204F">
            <w:pPr>
              <w:pStyle w:val="Piedepgina"/>
              <w:spacing w:line="276" w:lineRule="auto"/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bookmarkStart w:id="1" w:name="Texto14"/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end"/>
            </w:r>
            <w:bookmarkEnd w:id="1"/>
          </w:p>
        </w:tc>
      </w:tr>
      <w:tr w:rsidR="009175B1" w:rsidRPr="009175B1" w14:paraId="7CF8CB73" w14:textId="77777777" w:rsidTr="00A623C3">
        <w:trPr>
          <w:trHeight w:val="397"/>
        </w:trPr>
        <w:tc>
          <w:tcPr>
            <w:tcW w:w="10065" w:type="dxa"/>
            <w:shd w:val="clear" w:color="auto" w:fill="auto"/>
            <w:vAlign w:val="center"/>
          </w:tcPr>
          <w:p w14:paraId="213B5A02" w14:textId="268B4741" w:rsidR="009175B1" w:rsidRPr="009175B1" w:rsidRDefault="009175B1" w:rsidP="00A623C3">
            <w:pPr>
              <w:pStyle w:val="Piedepgina"/>
              <w:spacing w:line="276" w:lineRule="auto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9175B1">
              <w:rPr>
                <w:rFonts w:ascii="Roboto" w:hAnsi="Roboto" w:cs="Arial"/>
                <w:b/>
                <w:sz w:val="16"/>
                <w:szCs w:val="16"/>
                <w:lang w:val="ca-ES"/>
              </w:rPr>
              <w:t>Pressupost d’execució (€):</w:t>
            </w:r>
            <w:r w:rsidR="00A623C3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end"/>
            </w:r>
          </w:p>
        </w:tc>
      </w:tr>
      <w:tr w:rsidR="009175B1" w:rsidRPr="009175B1" w14:paraId="1F958444" w14:textId="77777777" w:rsidTr="00A623C3">
        <w:trPr>
          <w:trHeight w:val="417"/>
        </w:trPr>
        <w:tc>
          <w:tcPr>
            <w:tcW w:w="10065" w:type="dxa"/>
            <w:shd w:val="clear" w:color="auto" w:fill="auto"/>
            <w:vAlign w:val="center"/>
          </w:tcPr>
          <w:p w14:paraId="3A95CAE5" w14:textId="578A2B75" w:rsidR="009175B1" w:rsidRPr="009175B1" w:rsidRDefault="009175B1" w:rsidP="00A623C3">
            <w:pPr>
              <w:pStyle w:val="Piedepgina"/>
              <w:spacing w:line="276" w:lineRule="auto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9175B1">
              <w:rPr>
                <w:rFonts w:ascii="Roboto" w:hAnsi="Roboto" w:cs="Arial"/>
                <w:b/>
                <w:sz w:val="16"/>
                <w:szCs w:val="16"/>
                <w:lang w:val="ca-ES"/>
              </w:rPr>
              <w:t>Emplaçament/Direcció:</w:t>
            </w:r>
            <w:r w:rsidR="00A623C3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end"/>
            </w:r>
          </w:p>
        </w:tc>
      </w:tr>
      <w:tr w:rsidR="009175B1" w:rsidRPr="009175B1" w14:paraId="72A83C0E" w14:textId="77777777" w:rsidTr="00A623C3">
        <w:trPr>
          <w:trHeight w:val="410"/>
        </w:trPr>
        <w:tc>
          <w:tcPr>
            <w:tcW w:w="10065" w:type="dxa"/>
            <w:shd w:val="clear" w:color="auto" w:fill="auto"/>
            <w:vAlign w:val="center"/>
          </w:tcPr>
          <w:p w14:paraId="65FE9508" w14:textId="139E1EC4" w:rsidR="009175B1" w:rsidRPr="009175B1" w:rsidRDefault="009175B1" w:rsidP="00A623C3">
            <w:pPr>
              <w:pStyle w:val="Piedepgina"/>
              <w:spacing w:line="276" w:lineRule="auto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9175B1">
              <w:rPr>
                <w:rFonts w:ascii="Roboto" w:hAnsi="Roboto" w:cs="Arial"/>
                <w:b/>
                <w:sz w:val="16"/>
                <w:szCs w:val="16"/>
                <w:lang w:val="ca-ES"/>
              </w:rPr>
              <w:t>Contractista:</w:t>
            </w:r>
            <w:r w:rsidR="00A623C3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8B07C08" w14:textId="77777777" w:rsidR="009175B1" w:rsidRPr="009175B1" w:rsidRDefault="009175B1" w:rsidP="009175B1">
      <w:pPr>
        <w:pStyle w:val="Piedepgina"/>
        <w:rPr>
          <w:rFonts w:ascii="Roboto" w:hAnsi="Roboto" w:cs="Arial"/>
          <w:b/>
          <w:sz w:val="20"/>
          <w:lang w:val="ca-ES"/>
        </w:rPr>
      </w:pPr>
    </w:p>
    <w:p w14:paraId="15930EEF" w14:textId="1CB0CFDB" w:rsidR="009175B1" w:rsidRDefault="009175B1" w:rsidP="005A52A5">
      <w:pPr>
        <w:pStyle w:val="Piedepgina"/>
        <w:rPr>
          <w:rFonts w:ascii="Roboto" w:hAnsi="Roboto" w:cs="Arial"/>
          <w:b/>
          <w:bCs/>
          <w:sz w:val="20"/>
          <w:lang w:val="ca-ES"/>
        </w:rPr>
      </w:pPr>
      <w:r w:rsidRPr="009175B1">
        <w:rPr>
          <w:rFonts w:ascii="Roboto" w:hAnsi="Roboto" w:cs="Arial"/>
          <w:b/>
          <w:bCs/>
          <w:sz w:val="20"/>
          <w:lang w:val="ca-ES"/>
        </w:rPr>
        <w:t>Documents aportats: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5A52A5" w14:paraId="2B7F4CCF" w14:textId="77777777" w:rsidTr="0013074F">
        <w:trPr>
          <w:trHeight w:val="2970"/>
        </w:trPr>
        <w:tc>
          <w:tcPr>
            <w:tcW w:w="9913" w:type="dxa"/>
            <w:vAlign w:val="center"/>
          </w:tcPr>
          <w:p w14:paraId="4165A301" w14:textId="77777777" w:rsidR="0013074F" w:rsidRPr="0013074F" w:rsidRDefault="0013074F" w:rsidP="003D77BD">
            <w:pPr>
              <w:pStyle w:val="Piedepgina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3F7FD5D2" w14:textId="5418403F" w:rsidR="003D77BD" w:rsidRDefault="003D77BD" w:rsidP="003D77BD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Projecte tècnic en format digital visat i signat electrònicament per tècnic/a competent, que haurà estar integrat com a mínim per:</w:t>
            </w:r>
          </w:p>
          <w:p w14:paraId="7D2118A0" w14:textId="77777777" w:rsidR="009D76A0" w:rsidRPr="009D76A0" w:rsidRDefault="009D76A0" w:rsidP="003D77BD">
            <w:pPr>
              <w:pStyle w:val="Piedepgina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263ABE85" w14:textId="09D979B1" w:rsidR="003D77BD" w:rsidRPr="003D77BD" w:rsidRDefault="003D77BD" w:rsidP="0013074F">
            <w:pPr>
              <w:pStyle w:val="Piedepgina"/>
              <w:ind w:left="742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="0013074F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Memòria que descrigui l’operació, obra, ús o instal·lació amb la precisió i abast suficients per avaluar la pertinença a la llicència. Contingut segons Annex I del CTE (RD 314/06), i es justificarà el compliment del CTE, eco-eficiència, habitabilitat i accessibilitat.</w:t>
            </w:r>
          </w:p>
          <w:p w14:paraId="0835EAD7" w14:textId="77777777" w:rsidR="009D76A0" w:rsidRPr="009D76A0" w:rsidRDefault="009D76A0" w:rsidP="0013074F">
            <w:pPr>
              <w:pStyle w:val="Piedepgina"/>
              <w:ind w:left="742" w:hanging="284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36ABB701" w14:textId="771E2568" w:rsidR="003D77BD" w:rsidRPr="003D77BD" w:rsidRDefault="003D77BD" w:rsidP="0013074F">
            <w:pPr>
              <w:pStyle w:val="Piedepgina"/>
              <w:ind w:left="742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Pressupost d’execució material de l’obra.</w:t>
            </w:r>
          </w:p>
          <w:p w14:paraId="79061A79" w14:textId="77777777" w:rsidR="009D76A0" w:rsidRPr="009D76A0" w:rsidRDefault="009D76A0" w:rsidP="0013074F">
            <w:pPr>
              <w:pStyle w:val="Piedepgina"/>
              <w:ind w:left="742" w:hanging="284"/>
              <w:rPr>
                <w:rFonts w:ascii="Roboto" w:hAnsi="Roboto" w:cs="Arial"/>
                <w:bCs/>
                <w:sz w:val="8"/>
                <w:szCs w:val="8"/>
                <w:lang w:val="ca-ES"/>
              </w:rPr>
            </w:pPr>
          </w:p>
          <w:p w14:paraId="74986E29" w14:textId="5A8E0A21" w:rsidR="003D77BD" w:rsidRPr="003D77BD" w:rsidRDefault="003D77BD" w:rsidP="0013074F">
            <w:pPr>
              <w:pStyle w:val="Piedepgina"/>
              <w:ind w:left="742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Plànols de situació i emplaçament amb base topogràfica.</w:t>
            </w:r>
          </w:p>
          <w:p w14:paraId="01483C33" w14:textId="77777777" w:rsidR="009D76A0" w:rsidRPr="009D76A0" w:rsidRDefault="009D76A0" w:rsidP="0013074F">
            <w:pPr>
              <w:pStyle w:val="Piedepgina"/>
              <w:ind w:left="742" w:hanging="284"/>
              <w:rPr>
                <w:rFonts w:ascii="Roboto" w:hAnsi="Roboto" w:cs="Arial"/>
                <w:bCs/>
                <w:sz w:val="8"/>
                <w:szCs w:val="8"/>
                <w:lang w:val="ca-ES"/>
              </w:rPr>
            </w:pPr>
          </w:p>
          <w:p w14:paraId="16C72211" w14:textId="16277DDD" w:rsidR="003D77BD" w:rsidRPr="003D77BD" w:rsidRDefault="003D77BD" w:rsidP="0013074F">
            <w:pPr>
              <w:pStyle w:val="Piedepgina"/>
              <w:ind w:left="742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Plànols amb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els serveis urbanístics existents en un radi de 50 metres.</w:t>
            </w:r>
          </w:p>
          <w:p w14:paraId="0D6AAFBC" w14:textId="77777777" w:rsidR="009D76A0" w:rsidRPr="009D76A0" w:rsidRDefault="009D76A0" w:rsidP="0013074F">
            <w:pPr>
              <w:pStyle w:val="Piedepgina"/>
              <w:ind w:left="742" w:hanging="284"/>
              <w:rPr>
                <w:rFonts w:ascii="Roboto" w:hAnsi="Roboto" w:cs="Arial"/>
                <w:b/>
                <w:sz w:val="8"/>
                <w:szCs w:val="8"/>
                <w:lang w:val="ca-ES"/>
              </w:rPr>
            </w:pPr>
          </w:p>
          <w:p w14:paraId="7072B3B9" w14:textId="04145404" w:rsidR="003D77BD" w:rsidRPr="003D77BD" w:rsidRDefault="003D77BD" w:rsidP="0013074F">
            <w:pPr>
              <w:pStyle w:val="Piedepgina"/>
              <w:ind w:left="742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Plànols de l’estat actual que detallin la situació del solar i dels edificis veïns, les fondàries, alçades, etc.</w:t>
            </w:r>
          </w:p>
          <w:p w14:paraId="66B50BDE" w14:textId="77777777" w:rsidR="009D76A0" w:rsidRPr="009D76A0" w:rsidRDefault="009D76A0" w:rsidP="0013074F">
            <w:pPr>
              <w:pStyle w:val="Piedepgina"/>
              <w:ind w:left="742" w:hanging="284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7B65C055" w14:textId="1AE7D0EE" w:rsidR="003D77BD" w:rsidRPr="003D77BD" w:rsidRDefault="003D77BD" w:rsidP="0013074F">
            <w:pPr>
              <w:pStyle w:val="Piedepgina"/>
              <w:ind w:left="742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Plànols de l’obra projectada, a escala no inferior a 1:100, acotats, amb nomenclatura dels espais i amb indicació de superfícies construïdes, útils i de ventilació.</w:t>
            </w:r>
          </w:p>
          <w:p w14:paraId="29C3F4C9" w14:textId="77777777" w:rsidR="009D76A0" w:rsidRPr="009D76A0" w:rsidRDefault="009D76A0" w:rsidP="0013074F">
            <w:pPr>
              <w:pStyle w:val="Piedepgina"/>
              <w:ind w:left="742" w:hanging="284"/>
              <w:rPr>
                <w:rFonts w:ascii="Roboto" w:hAnsi="Roboto" w:cs="Arial"/>
                <w:b/>
                <w:sz w:val="8"/>
                <w:szCs w:val="8"/>
                <w:lang w:val="ca-ES"/>
              </w:rPr>
            </w:pPr>
          </w:p>
          <w:p w14:paraId="09906E19" w14:textId="4A470C22" w:rsidR="003D77BD" w:rsidRDefault="003D77BD" w:rsidP="0013074F">
            <w:pPr>
              <w:pStyle w:val="Piedepgina"/>
              <w:ind w:left="742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="0013074F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Fotografies interiors i exteriors de l’edificació i de l’espai lliure de parcel·la, vials i voreres, que permetin una correcta visualització del seu estat actual.</w:t>
            </w:r>
          </w:p>
          <w:p w14:paraId="59065EB8" w14:textId="77777777" w:rsidR="009D76A0" w:rsidRPr="009D76A0" w:rsidRDefault="009D76A0" w:rsidP="003D77BD">
            <w:pPr>
              <w:pStyle w:val="Piedepgina"/>
              <w:ind w:left="458" w:firstLine="1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04DC7A3F" w14:textId="438A6C24" w:rsidR="003D77BD" w:rsidRDefault="003D77BD" w:rsidP="0013074F">
            <w:pPr>
              <w:pStyle w:val="Piedepgina"/>
              <w:ind w:left="317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Estudi bàsic o estudi de seguretat i salut adaptat a l’obra concreta, signat electrònicament.</w:t>
            </w:r>
          </w:p>
          <w:p w14:paraId="351E8B6B" w14:textId="77777777" w:rsidR="009D76A0" w:rsidRPr="009D76A0" w:rsidRDefault="009D76A0" w:rsidP="0013074F">
            <w:pPr>
              <w:pStyle w:val="Piedepgina"/>
              <w:ind w:left="317" w:hanging="284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194A691A" w14:textId="30636A6F" w:rsidR="003D77BD" w:rsidRPr="003D77BD" w:rsidRDefault="003D77BD" w:rsidP="0013074F">
            <w:pPr>
              <w:pStyle w:val="Piedepgina"/>
              <w:ind w:left="317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bCs/>
                <w:sz w:val="16"/>
                <w:szCs w:val="16"/>
                <w:lang w:val="ca-ES"/>
              </w:rPr>
              <w:t>Estudi de gestió de residus amb j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ustificació de l’avaluació del volum i les característiques dels residus que s’originaran durant les obres, d’acord amb la normativa sectorial vigent, reguladora dels enderrocs i altres residus de la construcció, signat electrònicament.</w:t>
            </w:r>
          </w:p>
          <w:p w14:paraId="33C9A06E" w14:textId="77777777" w:rsidR="009D76A0" w:rsidRPr="0013074F" w:rsidRDefault="009D76A0" w:rsidP="0013074F">
            <w:pPr>
              <w:pStyle w:val="Piedepgina"/>
              <w:ind w:left="317" w:hanging="284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56AED659" w14:textId="70F6F77E" w:rsidR="003D77BD" w:rsidRPr="003D77BD" w:rsidRDefault="003D77BD" w:rsidP="0013074F">
            <w:pPr>
              <w:pStyle w:val="Piedepgina"/>
              <w:ind w:left="317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Document d'acceptació signat per un gestor de residus autoritzat on consti el codi de gestor, el domicili de l'obra i l'import rebut en concepte de dipòsit per a la posterior gestió, per tal de garantir la correcta destinació dels residus separats per tipus.</w:t>
            </w:r>
          </w:p>
          <w:p w14:paraId="6BD8EB5C" w14:textId="77777777" w:rsidR="0013074F" w:rsidRPr="0013074F" w:rsidRDefault="0013074F" w:rsidP="0013074F">
            <w:pPr>
              <w:pStyle w:val="Piedepgina"/>
              <w:ind w:left="317" w:hanging="284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0C61EE40" w14:textId="4D818E70" w:rsidR="003D77BD" w:rsidRDefault="003D77BD" w:rsidP="0013074F">
            <w:pPr>
              <w:pStyle w:val="Piedepgina"/>
              <w:ind w:left="317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Projecte de telecomunicació, si s’escau.</w:t>
            </w:r>
          </w:p>
          <w:p w14:paraId="1285D654" w14:textId="77777777" w:rsidR="0013074F" w:rsidRPr="0013074F" w:rsidRDefault="0013074F" w:rsidP="0013074F">
            <w:pPr>
              <w:pStyle w:val="Piedepgina"/>
              <w:ind w:left="317" w:hanging="284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23FDBF87" w14:textId="7E424DA7" w:rsidR="003D77BD" w:rsidRDefault="003D77BD" w:rsidP="0013074F">
            <w:pPr>
              <w:pStyle w:val="Piedepgina"/>
              <w:ind w:left="317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Nomenament dels tècnics competents que assumeixin la direcció de l’obra, visat.</w:t>
            </w:r>
          </w:p>
          <w:p w14:paraId="3C284075" w14:textId="77777777" w:rsidR="0013074F" w:rsidRPr="0013074F" w:rsidRDefault="0013074F" w:rsidP="0013074F">
            <w:pPr>
              <w:pStyle w:val="Piedepgina"/>
              <w:ind w:left="317" w:hanging="284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58A9734F" w14:textId="50BA83D1" w:rsidR="003D77BD" w:rsidRDefault="003D77BD" w:rsidP="0013074F">
            <w:pPr>
              <w:pStyle w:val="Piedepgina"/>
              <w:ind w:left="317" w:hanging="28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Certificat subscrit pel tècnic redactor del projecte on es justifiqui la no afectació a línies elèctriques d’alta o mitja tensió ni a cap altra servitud de serveis.</w:t>
            </w:r>
          </w:p>
          <w:p w14:paraId="1E5FDC51" w14:textId="77777777" w:rsidR="00BF5349" w:rsidRPr="00BF5349" w:rsidRDefault="00BF5349" w:rsidP="0013074F">
            <w:pPr>
              <w:pStyle w:val="Piedepgina"/>
              <w:ind w:left="317" w:hanging="284"/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2ABD9950" w14:textId="77777777" w:rsidR="0013074F" w:rsidRPr="0013074F" w:rsidRDefault="0013074F" w:rsidP="003D77BD">
            <w:pPr>
              <w:pStyle w:val="Piedepgina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77B992A9" w14:textId="3BB06F2A" w:rsidR="003D77BD" w:rsidRDefault="003D77BD" w:rsidP="0013074F">
            <w:pPr>
              <w:pStyle w:val="Piedepgina"/>
              <w:ind w:left="317" w:hanging="317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Designació de l’empresa constructora, acompanyant el document on el contractista assumeix l’execució de l’obra, i la declaració d’estar al corrent del pagament de tributs.</w:t>
            </w:r>
          </w:p>
          <w:p w14:paraId="3C5E6C43" w14:textId="77777777" w:rsidR="009D76A0" w:rsidRPr="003D77BD" w:rsidRDefault="009D76A0" w:rsidP="003D77BD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253C4BFE" w14:textId="0D6C18D7" w:rsidR="003D77BD" w:rsidRDefault="003D77BD" w:rsidP="007C28A8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D76A0">
              <w:rPr>
                <w:rFonts w:ascii="Roboto" w:hAnsi="Roboto" w:cs="Arial"/>
                <w:sz w:val="16"/>
                <w:szCs w:val="16"/>
                <w:lang w:val="ca-ES"/>
              </w:rPr>
              <w:t>Si l’obra es fes per autoconstrucció, el constructor haurà de ser el titular de les obres o persona de la mateixa unitat familiar, i les obres hauran d’estar destinades a l’ús propi. En aquest cas, el promotor signarà el compromís de no contractar cap empresa constructora ni remunerar persones, sota l’advertiment de les responsabilitats legals. L’Ajuntament podrà comunicar aquestes circumstàncies a l’Administració Treball i Seguretat Social.</w:t>
            </w:r>
          </w:p>
          <w:p w14:paraId="0701A30F" w14:textId="77777777" w:rsidR="009D76A0" w:rsidRPr="009D76A0" w:rsidRDefault="009D76A0" w:rsidP="003D77BD">
            <w:pPr>
              <w:pStyle w:val="Piedepgina"/>
              <w:ind w:left="742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153C06A6" w14:textId="7AA56D01" w:rsidR="003D77BD" w:rsidRDefault="003D77BD" w:rsidP="003D77BD">
            <w:pPr>
              <w:pStyle w:val="Piedepgina"/>
              <w:ind w:left="317" w:hanging="317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Certificat de no inhabilitació del tècnic/a emès pel col·legi oficial corresponent, en cas de no aportar el projecte visat.</w:t>
            </w:r>
          </w:p>
          <w:p w14:paraId="450E89DB" w14:textId="77777777" w:rsidR="0013074F" w:rsidRPr="0013074F" w:rsidRDefault="0013074F" w:rsidP="003D77BD">
            <w:pPr>
              <w:pStyle w:val="Piedepgina"/>
              <w:ind w:left="317" w:hanging="317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3AD7CAB3" w14:textId="3753BBE5" w:rsidR="003D77BD" w:rsidRPr="003D77BD" w:rsidRDefault="003D77BD" w:rsidP="003D77BD">
            <w:pPr>
              <w:pStyle w:val="Piedepgina"/>
              <w:ind w:left="317" w:hanging="317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Full d’autorització de representació omplert amb fotocòpia dels DNI del sol·licitant i el representant.</w:t>
            </w:r>
          </w:p>
          <w:p w14:paraId="6C396F82" w14:textId="77777777" w:rsidR="0013074F" w:rsidRPr="0013074F" w:rsidRDefault="0013074F" w:rsidP="003D77BD">
            <w:pPr>
              <w:pStyle w:val="Piedepgina"/>
              <w:ind w:left="317" w:hanging="317"/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0387F7F1" w14:textId="225C15D6" w:rsidR="003D77BD" w:rsidRPr="003D77BD" w:rsidRDefault="003D77BD" w:rsidP="003D77BD">
            <w:pPr>
              <w:pStyle w:val="Piedepgina"/>
              <w:ind w:left="317" w:hanging="317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3074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>Autorització dels organismes competents en matèria del domini públic afectat per l’actuació, si s’escau.</w:t>
            </w:r>
          </w:p>
          <w:p w14:paraId="79008616" w14:textId="77777777" w:rsidR="0013074F" w:rsidRPr="0013074F" w:rsidRDefault="0013074F" w:rsidP="003D77BD">
            <w:pPr>
              <w:pStyle w:val="Piedepgina"/>
              <w:rPr>
                <w:rFonts w:ascii="Roboto" w:hAnsi="Roboto" w:cs="Arial"/>
                <w:b/>
                <w:sz w:val="8"/>
                <w:szCs w:val="8"/>
                <w:lang w:val="ca-ES"/>
              </w:rPr>
            </w:pPr>
          </w:p>
          <w:p w14:paraId="123F93E6" w14:textId="38CF1009" w:rsidR="003D77BD" w:rsidRPr="0013074F" w:rsidRDefault="003D77BD" w:rsidP="003D77BD">
            <w:pPr>
              <w:pStyle w:val="Piedepgina"/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5495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13074F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  <w:r w:rsidR="0013074F" w:rsidRPr="0013074F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  <w:r w:rsidRPr="003D77BD">
              <w:rPr>
                <w:rFonts w:ascii="Roboto" w:hAnsi="Roboto" w:cs="Arial"/>
                <w:sz w:val="16"/>
                <w:szCs w:val="16"/>
                <w:lang w:val="ca-ES"/>
              </w:rPr>
              <w:t xml:space="preserve">Altres </w:t>
            </w:r>
            <w:r w:rsidRPr="003D77BD">
              <w:rPr>
                <w:rFonts w:ascii="Roboto" w:hAnsi="Roboto" w:cs="Arial"/>
                <w:i/>
                <w:sz w:val="16"/>
                <w:szCs w:val="16"/>
                <w:lang w:val="ca-ES"/>
              </w:rPr>
              <w:t>(</w:t>
            </w:r>
            <w:r w:rsidRPr="003D77BD">
              <w:rPr>
                <w:rFonts w:ascii="Roboto" w:hAnsi="Roboto" w:cs="Arial"/>
                <w:iCs/>
                <w:sz w:val="16"/>
                <w:szCs w:val="16"/>
                <w:lang w:val="ca-ES"/>
              </w:rPr>
              <w:t>especificar</w:t>
            </w:r>
            <w:r w:rsidRPr="003D77BD">
              <w:rPr>
                <w:rFonts w:ascii="Roboto" w:hAnsi="Roboto" w:cs="Arial"/>
                <w:i/>
                <w:sz w:val="16"/>
                <w:szCs w:val="16"/>
                <w:lang w:val="ca-ES"/>
              </w:rPr>
              <w:t>):</w:t>
            </w:r>
            <w:r w:rsidRPr="003D77BD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="0013074F" w:rsidRPr="0013074F"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begin">
                <w:ffData>
                  <w:name w:val="Texto19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bookmarkStart w:id="2" w:name="Texto19"/>
            <w:r w:rsidR="0013074F" w:rsidRPr="0013074F">
              <w:rPr>
                <w:rFonts w:ascii="Roboto" w:hAnsi="Roboto" w:cs="Arial"/>
                <w:bCs/>
                <w:sz w:val="16"/>
                <w:szCs w:val="16"/>
                <w:lang w:val="ca-ES"/>
              </w:rPr>
              <w:instrText xml:space="preserve"> FORMTEXT </w:instrText>
            </w:r>
            <w:r w:rsidR="0013074F" w:rsidRPr="0013074F">
              <w:rPr>
                <w:rFonts w:ascii="Roboto" w:hAnsi="Roboto" w:cs="Arial"/>
                <w:bCs/>
                <w:sz w:val="16"/>
                <w:szCs w:val="16"/>
                <w:lang w:val="ca-ES"/>
              </w:rPr>
            </w:r>
            <w:r w:rsidR="0013074F" w:rsidRPr="0013074F"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separate"/>
            </w:r>
            <w:r w:rsidR="0013074F" w:rsidRPr="0013074F"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 w:rsidR="0013074F" w:rsidRPr="0013074F"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 w:rsidR="0013074F" w:rsidRPr="0013074F"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 w:rsidR="0013074F" w:rsidRPr="0013074F"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 w:rsidR="0013074F" w:rsidRPr="0013074F">
              <w:rPr>
                <w:rFonts w:ascii="Roboto" w:hAnsi="Roboto" w:cs="Arial"/>
                <w:bCs/>
                <w:noProof/>
                <w:sz w:val="16"/>
                <w:szCs w:val="16"/>
                <w:lang w:val="ca-ES"/>
              </w:rPr>
              <w:t> </w:t>
            </w:r>
            <w:r w:rsidR="0013074F" w:rsidRPr="0013074F">
              <w:rPr>
                <w:rFonts w:ascii="Roboto" w:hAnsi="Roboto" w:cs="Arial"/>
                <w:bCs/>
                <w:sz w:val="16"/>
                <w:szCs w:val="16"/>
                <w:lang w:val="ca-ES"/>
              </w:rPr>
              <w:fldChar w:fldCharType="end"/>
            </w:r>
            <w:bookmarkEnd w:id="2"/>
          </w:p>
          <w:p w14:paraId="3A0D4E3D" w14:textId="77777777" w:rsidR="005A52A5" w:rsidRDefault="005A52A5" w:rsidP="005A52A5">
            <w:pPr>
              <w:pStyle w:val="Piedepgina"/>
              <w:rPr>
                <w:rFonts w:ascii="Roboto" w:hAnsi="Roboto" w:cs="Arial"/>
                <w:b/>
                <w:bCs/>
                <w:sz w:val="20"/>
                <w:highlight w:val="yellow"/>
                <w:lang w:val="ca-ES"/>
              </w:rPr>
            </w:pPr>
          </w:p>
        </w:tc>
      </w:tr>
    </w:tbl>
    <w:p w14:paraId="4622CC91" w14:textId="77777777" w:rsidR="00DD0E12" w:rsidRPr="009175B1" w:rsidRDefault="00DD0E12" w:rsidP="005A52A5">
      <w:pPr>
        <w:pStyle w:val="Piedepgina"/>
        <w:rPr>
          <w:rFonts w:ascii="Roboto" w:hAnsi="Roboto" w:cs="Arial"/>
          <w:b/>
          <w:bCs/>
          <w:sz w:val="20"/>
          <w:highlight w:val="yellow"/>
          <w:lang w:val="ca-ES"/>
        </w:rPr>
      </w:pPr>
    </w:p>
    <w:p w14:paraId="0F30F20C" w14:textId="3D76B3E4" w:rsidR="005836BD" w:rsidRPr="00E22007" w:rsidRDefault="00E22007" w:rsidP="005A52A5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E22007">
        <w:rPr>
          <w:rFonts w:ascii="Roboto" w:hAnsi="Roboto" w:cs="Arial"/>
          <w:b/>
          <w:bCs/>
          <w:sz w:val="20"/>
          <w:szCs w:val="20"/>
          <w:lang w:val="ca-ES"/>
        </w:rPr>
        <w:t>Declaració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E22007" w:rsidRPr="00E22007" w14:paraId="766F94BD" w14:textId="77777777" w:rsidTr="007954DC">
        <w:trPr>
          <w:trHeight w:val="1630"/>
        </w:trPr>
        <w:tc>
          <w:tcPr>
            <w:tcW w:w="9913" w:type="dxa"/>
            <w:vAlign w:val="center"/>
          </w:tcPr>
          <w:p w14:paraId="44EC2AE9" w14:textId="6C4D0FFA" w:rsidR="007954DC" w:rsidRPr="007954DC" w:rsidRDefault="007954DC" w:rsidP="007954D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F5349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DECLARO</w:t>
            </w:r>
            <w:r w:rsidRPr="007954DC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q</w:t>
            </w:r>
            <w:r w:rsidRPr="007954DC">
              <w:rPr>
                <w:rFonts w:ascii="Roboto" w:hAnsi="Roboto" w:cs="Arial"/>
                <w:sz w:val="16"/>
                <w:szCs w:val="16"/>
                <w:lang w:val="ca-ES"/>
              </w:rPr>
              <w:t xml:space="preserve">ue </w:t>
            </w:r>
            <w:r w:rsidR="00BF5349" w:rsidRPr="007954DC">
              <w:rPr>
                <w:rFonts w:ascii="Roboto" w:hAnsi="Roboto" w:cs="Arial"/>
                <w:sz w:val="16"/>
                <w:szCs w:val="16"/>
                <w:lang w:val="ca-ES"/>
              </w:rPr>
              <w:t>soc</w:t>
            </w:r>
            <w:r w:rsidRPr="007954DC">
              <w:rPr>
                <w:rFonts w:ascii="Roboto" w:hAnsi="Roboto" w:cs="Arial"/>
                <w:sz w:val="16"/>
                <w:szCs w:val="16"/>
                <w:lang w:val="ca-ES"/>
              </w:rPr>
              <w:t xml:space="preserve"> coneixedor/a de l’obligatorietat de presentar l’autoliquidació de l’IMPOST SOBRE CONSTRUCCIONS I INSTAL.LACIONS (ICIO). Per això quedo informat  de que he d’adreçar-me a la pàgina web de l’ORGT:</w:t>
            </w:r>
          </w:p>
          <w:p w14:paraId="3336F7A6" w14:textId="77777777" w:rsidR="007954DC" w:rsidRPr="007954DC" w:rsidRDefault="007954DC" w:rsidP="007954D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5EC76E53" w14:textId="54E9E8B3" w:rsidR="007954DC" w:rsidRDefault="0075495D" w:rsidP="007954D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hyperlink r:id="rId13" w:history="1">
              <w:r w:rsidR="007954DC" w:rsidRPr="00AD66CA">
                <w:rPr>
                  <w:rStyle w:val="Hipervnculo"/>
                  <w:rFonts w:ascii="Roboto" w:hAnsi="Roboto" w:cs="Arial"/>
                  <w:sz w:val="16"/>
                  <w:szCs w:val="16"/>
                  <w:lang w:val="ca-ES"/>
                </w:rPr>
                <w:t>https://orgt.diba.cat/es/TramitsPagaments/DeclaracionsICIO/icio</w:t>
              </w:r>
            </w:hyperlink>
          </w:p>
          <w:p w14:paraId="20F5EAE0" w14:textId="77777777" w:rsidR="007954DC" w:rsidRPr="007954DC" w:rsidRDefault="007954DC" w:rsidP="007954D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608F59A9" w14:textId="11D2A5B3" w:rsidR="00E22007" w:rsidRPr="00E22007" w:rsidRDefault="007954DC" w:rsidP="007954D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7954DC">
              <w:rPr>
                <w:rFonts w:ascii="Roboto" w:hAnsi="Roboto" w:cs="Arial"/>
                <w:sz w:val="16"/>
                <w:szCs w:val="16"/>
                <w:lang w:val="ca-ES"/>
              </w:rPr>
              <w:t xml:space="preserve">Si </w:t>
            </w:r>
            <w:r w:rsidR="00BF5349" w:rsidRPr="00BF5349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NO</w:t>
            </w:r>
            <w:r w:rsidRPr="007954DC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BF5349" w:rsidRPr="007954DC">
              <w:rPr>
                <w:rFonts w:ascii="Roboto" w:hAnsi="Roboto" w:cs="Arial"/>
                <w:sz w:val="16"/>
                <w:szCs w:val="16"/>
                <w:lang w:val="ca-ES"/>
              </w:rPr>
              <w:t>soc</w:t>
            </w:r>
            <w:r w:rsidRPr="007954DC">
              <w:rPr>
                <w:rFonts w:ascii="Roboto" w:hAnsi="Roboto" w:cs="Arial"/>
                <w:sz w:val="16"/>
                <w:szCs w:val="16"/>
                <w:lang w:val="ca-ES"/>
              </w:rPr>
              <w:t xml:space="preserve"> OBLIGAT TELEMÀTIC i necessito assistència, puc adreçar-me presencialment a l’OAC, prèvia cita, on em confeccionaran el document de pagament de l’IMPO</w:t>
            </w:r>
            <w:r w:rsidR="0075495D">
              <w:rPr>
                <w:rFonts w:ascii="Roboto" w:hAnsi="Roboto" w:cs="Arial"/>
                <w:sz w:val="16"/>
                <w:szCs w:val="16"/>
                <w:lang w:val="ca-ES"/>
              </w:rPr>
              <w:t>S</w:t>
            </w:r>
            <w:r w:rsidRPr="007954DC">
              <w:rPr>
                <w:rFonts w:ascii="Roboto" w:hAnsi="Roboto" w:cs="Arial"/>
                <w:sz w:val="16"/>
                <w:szCs w:val="16"/>
                <w:lang w:val="ca-ES"/>
              </w:rPr>
              <w:t>T DE CONSTRUCCIONS I INSTAL.LACIONS (ICIO).</w:t>
            </w:r>
          </w:p>
        </w:tc>
      </w:tr>
    </w:tbl>
    <w:p w14:paraId="0DE00D9E" w14:textId="77777777" w:rsidR="00E22007" w:rsidRPr="009175B1" w:rsidRDefault="00E22007" w:rsidP="005A52A5">
      <w:pPr>
        <w:rPr>
          <w:rFonts w:ascii="Roboto" w:hAnsi="Roboto" w:cs="Arial"/>
          <w:sz w:val="20"/>
          <w:szCs w:val="20"/>
          <w:lang w:val="ca-ES"/>
        </w:rPr>
      </w:pPr>
    </w:p>
    <w:p w14:paraId="36A13FCF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1969DB9" w14:textId="77777777" w:rsidR="0027495F" w:rsidRPr="00AC2BE8" w:rsidRDefault="0027495F" w:rsidP="0027495F">
      <w:pPr>
        <w:ind w:left="5103"/>
        <w:rPr>
          <w:rFonts w:ascii="Roboto" w:hAnsi="Roboto" w:cs="Arial"/>
          <w:b/>
          <w:bCs/>
          <w:sz w:val="20"/>
          <w:szCs w:val="20"/>
          <w:lang w:val="ca-ES"/>
        </w:rPr>
      </w:pPr>
      <w:r w:rsidRPr="00AC2BE8">
        <w:rPr>
          <w:rFonts w:ascii="Roboto" w:hAnsi="Roboto" w:cs="Arial"/>
          <w:b/>
          <w:bCs/>
          <w:sz w:val="20"/>
          <w:szCs w:val="20"/>
          <w:lang w:val="ca-ES"/>
        </w:rPr>
        <w:t>Signatura de la persona que comunica o representant:</w:t>
      </w:r>
    </w:p>
    <w:tbl>
      <w:tblPr>
        <w:tblStyle w:val="Tablaconcuadrcula"/>
        <w:tblW w:w="0" w:type="auto"/>
        <w:tblInd w:w="5098" w:type="dxa"/>
        <w:tblLook w:val="04A0" w:firstRow="1" w:lastRow="0" w:firstColumn="1" w:lastColumn="0" w:noHBand="0" w:noVBand="1"/>
      </w:tblPr>
      <w:tblGrid>
        <w:gridCol w:w="4815"/>
      </w:tblGrid>
      <w:tr w:rsidR="0027495F" w14:paraId="1B847DB5" w14:textId="77777777" w:rsidTr="00475108">
        <w:trPr>
          <w:trHeight w:val="1668"/>
        </w:trPr>
        <w:tc>
          <w:tcPr>
            <w:tcW w:w="4815" w:type="dxa"/>
          </w:tcPr>
          <w:p w14:paraId="5A2D6B91" w14:textId="77777777" w:rsidR="0027495F" w:rsidRDefault="0027495F" w:rsidP="00475108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44D74F09" w14:textId="77777777" w:rsidR="0027495F" w:rsidRPr="00211FB9" w:rsidRDefault="0027495F" w:rsidP="0027495F">
      <w:pPr>
        <w:ind w:left="5103"/>
        <w:rPr>
          <w:rFonts w:ascii="Roboto" w:hAnsi="Roboto" w:cs="Arial"/>
          <w:b/>
          <w:bCs/>
          <w:sz w:val="20"/>
          <w:szCs w:val="20"/>
          <w:lang w:val="ca-ES"/>
        </w:rPr>
      </w:pPr>
      <w:r w:rsidRPr="00211FB9">
        <w:rPr>
          <w:rFonts w:ascii="Roboto" w:hAnsi="Roboto" w:cs="Arial"/>
          <w:b/>
          <w:bCs/>
          <w:sz w:val="20"/>
          <w:szCs w:val="20"/>
          <w:lang w:val="ca-ES"/>
        </w:rPr>
        <w:t>Data:</w:t>
      </w:r>
    </w:p>
    <w:tbl>
      <w:tblPr>
        <w:tblStyle w:val="Tablaconcuadrcula"/>
        <w:tblW w:w="0" w:type="auto"/>
        <w:tblInd w:w="5098" w:type="dxa"/>
        <w:tblLook w:val="04A0" w:firstRow="1" w:lastRow="0" w:firstColumn="1" w:lastColumn="0" w:noHBand="0" w:noVBand="1"/>
      </w:tblPr>
      <w:tblGrid>
        <w:gridCol w:w="4815"/>
      </w:tblGrid>
      <w:tr w:rsidR="0027495F" w14:paraId="005938C2" w14:textId="77777777" w:rsidTr="00475108">
        <w:trPr>
          <w:trHeight w:val="306"/>
        </w:trPr>
        <w:tc>
          <w:tcPr>
            <w:tcW w:w="4815" w:type="dxa"/>
            <w:vAlign w:val="center"/>
          </w:tcPr>
          <w:p w14:paraId="12FFF4A6" w14:textId="77777777" w:rsidR="0027495F" w:rsidRDefault="0027495F" w:rsidP="00475108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79E323A5" w14:textId="77777777" w:rsidR="0027495F" w:rsidRDefault="0027495F" w:rsidP="0027495F">
      <w:pPr>
        <w:rPr>
          <w:rFonts w:ascii="Roboto" w:hAnsi="Roboto" w:cs="Arial"/>
          <w:sz w:val="20"/>
          <w:szCs w:val="20"/>
          <w:lang w:val="ca-ES"/>
        </w:rPr>
      </w:pPr>
    </w:p>
    <w:p w14:paraId="19DB617D" w14:textId="77777777" w:rsidR="0027495F" w:rsidRDefault="0027495F" w:rsidP="0027495F">
      <w:pPr>
        <w:rPr>
          <w:rFonts w:ascii="Roboto" w:hAnsi="Roboto" w:cs="Arial"/>
          <w:sz w:val="20"/>
          <w:szCs w:val="20"/>
          <w:lang w:val="ca-ES"/>
        </w:rPr>
      </w:pPr>
    </w:p>
    <w:p w14:paraId="1037B388" w14:textId="77777777" w:rsidR="0027495F" w:rsidRDefault="0027495F" w:rsidP="0027495F">
      <w:pPr>
        <w:rPr>
          <w:rFonts w:ascii="Roboto" w:hAnsi="Roboto" w:cs="Arial"/>
          <w:sz w:val="20"/>
          <w:szCs w:val="20"/>
          <w:lang w:val="ca-ES"/>
        </w:rPr>
      </w:pPr>
    </w:p>
    <w:p w14:paraId="43EF27F2" w14:textId="77777777" w:rsidR="0027495F" w:rsidRDefault="0027495F" w:rsidP="0027495F">
      <w:pPr>
        <w:rPr>
          <w:rFonts w:ascii="Roboto" w:hAnsi="Roboto" w:cs="Arial"/>
          <w:sz w:val="20"/>
          <w:szCs w:val="20"/>
          <w:lang w:val="ca-ES"/>
        </w:rPr>
      </w:pPr>
    </w:p>
    <w:p w14:paraId="6319ABC8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AE011B6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1146F33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7FAC992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BBFAB1C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314544C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DF2BCA8" w14:textId="31C38818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548CF9F" w14:textId="4551C481" w:rsidR="007C28A8" w:rsidRDefault="007C28A8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A6372B9" w14:textId="77777777" w:rsidR="007C28A8" w:rsidRDefault="007C28A8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43C32BA" w14:textId="1A843DC5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5E42809D" w14:textId="77777777" w:rsidR="007C28A8" w:rsidRDefault="007C28A8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2472DE2B" w14:textId="77777777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65C1CDDE" w14:textId="77777777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5703AAF8" w14:textId="77777777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4D07BEA2" w14:textId="77777777" w:rsidR="009C44EC" w:rsidRPr="009C44EC" w:rsidRDefault="009C44EC" w:rsidP="009C44EC">
      <w:pPr>
        <w:ind w:right="255"/>
        <w:rPr>
          <w:rFonts w:ascii="Roboto" w:hAnsi="Roboto" w:cs="Arial"/>
          <w:b/>
          <w:sz w:val="18"/>
          <w:szCs w:val="16"/>
          <w:lang w:val="ca-ES"/>
        </w:rPr>
      </w:pPr>
    </w:p>
    <w:p w14:paraId="4AC0F367" w14:textId="1EC2908C" w:rsidR="00514C85" w:rsidRPr="005836BD" w:rsidRDefault="009C44EC" w:rsidP="007C28A8">
      <w:pPr>
        <w:ind w:right="255"/>
      </w:pPr>
      <w:r w:rsidRPr="009C44EC">
        <w:rPr>
          <w:rFonts w:ascii="Roboto" w:hAnsi="Roboto"/>
          <w:sz w:val="12"/>
          <w:szCs w:val="12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 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o mitjançant instància a la Seu Electrònica. Per a més informació, podeu consultar la nostra política de privacitat a </w:t>
      </w:r>
      <w:hyperlink r:id="rId14" w:history="1">
        <w:r w:rsidRPr="009C44EC">
          <w:rPr>
            <w:rFonts w:ascii="Roboto" w:hAnsi="Roboto"/>
            <w:color w:val="0000FF"/>
            <w:sz w:val="12"/>
            <w:szCs w:val="12"/>
            <w:u w:val="single"/>
            <w:lang w:val="ca-ES"/>
          </w:rPr>
          <w:t>http://www.esparreguera.cat/politica-privacitat/</w:t>
        </w:r>
      </w:hyperlink>
      <w:r w:rsidRPr="009C44EC">
        <w:rPr>
          <w:rFonts w:ascii="Roboto" w:hAnsi="Roboto"/>
          <w:sz w:val="12"/>
          <w:szCs w:val="12"/>
          <w:lang w:val="ca-ES"/>
        </w:rPr>
        <w:t xml:space="preserve"> </w:t>
      </w:r>
    </w:p>
    <w:sectPr w:rsidR="00514C85" w:rsidRPr="005836BD" w:rsidSect="00AD73C4">
      <w:headerReference w:type="default" r:id="rId15"/>
      <w:footerReference w:type="default" r:id="rId16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4679B5" w14:textId="77777777" w:rsidR="00E70514" w:rsidRDefault="00E70514">
      <w:r>
        <w:separator/>
      </w:r>
    </w:p>
  </w:endnote>
  <w:endnote w:type="continuationSeparator" w:id="0">
    <w:p w14:paraId="5230351D" w14:textId="77777777" w:rsidR="00E70514" w:rsidRDefault="00E70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Roboto Light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95EC0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756B7E68" wp14:editId="37DD505F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0611844" w14:textId="1C6134C1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9C44EC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2413.0410.0009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6B7E68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" filled="f" stroked="f" strokeweight=".5pt">
              <v:textbox style="layout-flow:vertical;mso-layout-flow-alt:bottom-to-top">
                <w:txbxContent>
                  <w:p w14:paraId="40611844" w14:textId="1C6134C1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9C44EC">
                      <w:rPr>
                        <w:rFonts w:ascii="Roboto" w:hAnsi="Roboto" w:cs="Arial"/>
                        <w:color w:val="000000"/>
                        <w:sz w:val="12"/>
                      </w:rPr>
                      <w:t>2413.0410.0009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64E4A4EB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68B9C" w14:textId="77777777" w:rsidR="00E70514" w:rsidRDefault="00E70514">
      <w:r>
        <w:separator/>
      </w:r>
    </w:p>
  </w:footnote>
  <w:footnote w:type="continuationSeparator" w:id="0">
    <w:p w14:paraId="3AECE579" w14:textId="77777777" w:rsidR="00E70514" w:rsidRDefault="00E705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38D88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1BEC75C1" wp14:editId="596E3EC9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29"/>
  </w:num>
  <w:num w:numId="5">
    <w:abstractNumId w:val="22"/>
  </w:num>
  <w:num w:numId="6">
    <w:abstractNumId w:val="2"/>
  </w:num>
  <w:num w:numId="7">
    <w:abstractNumId w:val="24"/>
  </w:num>
  <w:num w:numId="8">
    <w:abstractNumId w:val="8"/>
  </w:num>
  <w:num w:numId="9">
    <w:abstractNumId w:val="30"/>
  </w:num>
  <w:num w:numId="10">
    <w:abstractNumId w:val="21"/>
  </w:num>
  <w:num w:numId="11">
    <w:abstractNumId w:val="26"/>
  </w:num>
  <w:num w:numId="12">
    <w:abstractNumId w:val="12"/>
  </w:num>
  <w:num w:numId="13">
    <w:abstractNumId w:val="28"/>
  </w:num>
  <w:num w:numId="14">
    <w:abstractNumId w:val="11"/>
  </w:num>
  <w:num w:numId="15">
    <w:abstractNumId w:val="0"/>
  </w:num>
  <w:num w:numId="16">
    <w:abstractNumId w:val="10"/>
  </w:num>
  <w:num w:numId="17">
    <w:abstractNumId w:val="6"/>
  </w:num>
  <w:num w:numId="18">
    <w:abstractNumId w:val="1"/>
  </w:num>
  <w:num w:numId="19">
    <w:abstractNumId w:val="16"/>
  </w:num>
  <w:num w:numId="20">
    <w:abstractNumId w:val="15"/>
  </w:num>
  <w:num w:numId="21">
    <w:abstractNumId w:val="13"/>
  </w:num>
  <w:num w:numId="22">
    <w:abstractNumId w:val="19"/>
  </w:num>
  <w:num w:numId="23">
    <w:abstractNumId w:val="7"/>
  </w:num>
  <w:num w:numId="24">
    <w:abstractNumId w:val="14"/>
  </w:num>
  <w:num w:numId="25">
    <w:abstractNumId w:val="20"/>
  </w:num>
  <w:num w:numId="26">
    <w:abstractNumId w:val="25"/>
  </w:num>
  <w:num w:numId="27">
    <w:abstractNumId w:val="23"/>
  </w:num>
  <w:num w:numId="28">
    <w:abstractNumId w:val="9"/>
  </w:num>
  <w:num w:numId="29">
    <w:abstractNumId w:val="27"/>
  </w:num>
  <w:num w:numId="30">
    <w:abstractNumId w:val="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KItf6bhfnYJmZqPNb94h7hNqSlDGpQZgsEWZh+eaBLCFEhCOPADBYKy6dUdRY7Tr34nHiyGwaO2CqvdlpZ3Few==" w:salt="5NPpfYdXrX81WlaBJo6arA==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0514"/>
    <w:rsid w:val="00001A26"/>
    <w:rsid w:val="0002761E"/>
    <w:rsid w:val="0004077F"/>
    <w:rsid w:val="000455A2"/>
    <w:rsid w:val="00092F68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3074F"/>
    <w:rsid w:val="00154448"/>
    <w:rsid w:val="001645F8"/>
    <w:rsid w:val="0017031C"/>
    <w:rsid w:val="00170D5C"/>
    <w:rsid w:val="00172083"/>
    <w:rsid w:val="00174ADC"/>
    <w:rsid w:val="00193942"/>
    <w:rsid w:val="00197811"/>
    <w:rsid w:val="001C2336"/>
    <w:rsid w:val="001C55C3"/>
    <w:rsid w:val="001F1674"/>
    <w:rsid w:val="00205DB0"/>
    <w:rsid w:val="00211BEC"/>
    <w:rsid w:val="00215501"/>
    <w:rsid w:val="002255B5"/>
    <w:rsid w:val="002402E0"/>
    <w:rsid w:val="00244BCD"/>
    <w:rsid w:val="0027495F"/>
    <w:rsid w:val="00275D87"/>
    <w:rsid w:val="002853C2"/>
    <w:rsid w:val="002976EB"/>
    <w:rsid w:val="002A2123"/>
    <w:rsid w:val="002D4536"/>
    <w:rsid w:val="002D4795"/>
    <w:rsid w:val="002E5F35"/>
    <w:rsid w:val="0031509D"/>
    <w:rsid w:val="00344423"/>
    <w:rsid w:val="00377168"/>
    <w:rsid w:val="00377555"/>
    <w:rsid w:val="00386101"/>
    <w:rsid w:val="0039163D"/>
    <w:rsid w:val="003D77BD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A6BE4"/>
    <w:rsid w:val="004A7BBB"/>
    <w:rsid w:val="004B705B"/>
    <w:rsid w:val="004C5D65"/>
    <w:rsid w:val="004D7193"/>
    <w:rsid w:val="004F37F1"/>
    <w:rsid w:val="00511D45"/>
    <w:rsid w:val="00514C85"/>
    <w:rsid w:val="00540206"/>
    <w:rsid w:val="00550038"/>
    <w:rsid w:val="00576EBC"/>
    <w:rsid w:val="005776CF"/>
    <w:rsid w:val="00581279"/>
    <w:rsid w:val="00581518"/>
    <w:rsid w:val="005836BD"/>
    <w:rsid w:val="005A04B0"/>
    <w:rsid w:val="005A3B6E"/>
    <w:rsid w:val="005A52A5"/>
    <w:rsid w:val="005F3E69"/>
    <w:rsid w:val="005F6FB2"/>
    <w:rsid w:val="00610C17"/>
    <w:rsid w:val="00626979"/>
    <w:rsid w:val="00630863"/>
    <w:rsid w:val="00654A39"/>
    <w:rsid w:val="00661CD9"/>
    <w:rsid w:val="00674058"/>
    <w:rsid w:val="00695265"/>
    <w:rsid w:val="006C0B12"/>
    <w:rsid w:val="006C7DCE"/>
    <w:rsid w:val="006E07F1"/>
    <w:rsid w:val="006E5A52"/>
    <w:rsid w:val="006F4C3B"/>
    <w:rsid w:val="00702157"/>
    <w:rsid w:val="007074F6"/>
    <w:rsid w:val="007238F3"/>
    <w:rsid w:val="00736CED"/>
    <w:rsid w:val="0075495D"/>
    <w:rsid w:val="0076413C"/>
    <w:rsid w:val="007857B9"/>
    <w:rsid w:val="00787ED5"/>
    <w:rsid w:val="007954DC"/>
    <w:rsid w:val="007A64FE"/>
    <w:rsid w:val="007B5065"/>
    <w:rsid w:val="007C28A8"/>
    <w:rsid w:val="007D7919"/>
    <w:rsid w:val="00801880"/>
    <w:rsid w:val="0081283D"/>
    <w:rsid w:val="00827E00"/>
    <w:rsid w:val="00840F40"/>
    <w:rsid w:val="008425F6"/>
    <w:rsid w:val="00851103"/>
    <w:rsid w:val="0085204E"/>
    <w:rsid w:val="008569BE"/>
    <w:rsid w:val="00862294"/>
    <w:rsid w:val="008B6B86"/>
    <w:rsid w:val="008D01FF"/>
    <w:rsid w:val="008D77D5"/>
    <w:rsid w:val="009175B1"/>
    <w:rsid w:val="00923866"/>
    <w:rsid w:val="009324E6"/>
    <w:rsid w:val="00935D37"/>
    <w:rsid w:val="00945048"/>
    <w:rsid w:val="009839F7"/>
    <w:rsid w:val="009A25B4"/>
    <w:rsid w:val="009C44EC"/>
    <w:rsid w:val="009D76A0"/>
    <w:rsid w:val="009F4FBA"/>
    <w:rsid w:val="00A239CA"/>
    <w:rsid w:val="00A34CBB"/>
    <w:rsid w:val="00A4102B"/>
    <w:rsid w:val="00A623C3"/>
    <w:rsid w:val="00A861B3"/>
    <w:rsid w:val="00A97FA3"/>
    <w:rsid w:val="00AA5646"/>
    <w:rsid w:val="00AD44EB"/>
    <w:rsid w:val="00AD73C4"/>
    <w:rsid w:val="00AE3A99"/>
    <w:rsid w:val="00AF5313"/>
    <w:rsid w:val="00AF5D55"/>
    <w:rsid w:val="00B1330E"/>
    <w:rsid w:val="00B1353F"/>
    <w:rsid w:val="00B47290"/>
    <w:rsid w:val="00B52F4A"/>
    <w:rsid w:val="00B5694E"/>
    <w:rsid w:val="00B72F8F"/>
    <w:rsid w:val="00BA2467"/>
    <w:rsid w:val="00BA606C"/>
    <w:rsid w:val="00BB69BF"/>
    <w:rsid w:val="00BC5FAD"/>
    <w:rsid w:val="00BD0CD7"/>
    <w:rsid w:val="00BD3479"/>
    <w:rsid w:val="00BF5349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5B6"/>
    <w:rsid w:val="00CA5A0C"/>
    <w:rsid w:val="00CD31BA"/>
    <w:rsid w:val="00CD6A6C"/>
    <w:rsid w:val="00D167A8"/>
    <w:rsid w:val="00D26836"/>
    <w:rsid w:val="00D419BF"/>
    <w:rsid w:val="00D601B6"/>
    <w:rsid w:val="00D64A26"/>
    <w:rsid w:val="00D91D5B"/>
    <w:rsid w:val="00D939AC"/>
    <w:rsid w:val="00DA213F"/>
    <w:rsid w:val="00DA4D6B"/>
    <w:rsid w:val="00DD0E12"/>
    <w:rsid w:val="00DD2639"/>
    <w:rsid w:val="00DF61D5"/>
    <w:rsid w:val="00DF75CB"/>
    <w:rsid w:val="00E10690"/>
    <w:rsid w:val="00E13CC8"/>
    <w:rsid w:val="00E22007"/>
    <w:rsid w:val="00E32B76"/>
    <w:rsid w:val="00E3504A"/>
    <w:rsid w:val="00E367DE"/>
    <w:rsid w:val="00E50401"/>
    <w:rsid w:val="00E6029C"/>
    <w:rsid w:val="00E67B8D"/>
    <w:rsid w:val="00E70514"/>
    <w:rsid w:val="00E92EBD"/>
    <w:rsid w:val="00EC0081"/>
    <w:rsid w:val="00EC6544"/>
    <w:rsid w:val="00EF0EE4"/>
    <w:rsid w:val="00EF4E83"/>
    <w:rsid w:val="00EF6A9A"/>
    <w:rsid w:val="00F04867"/>
    <w:rsid w:val="00F40D95"/>
    <w:rsid w:val="00F61359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5034AACD"/>
  <w15:docId w15:val="{6D3030AF-DDBC-41A8-ABC2-CF60F2E03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uiPriority w:val="99"/>
    <w:rsid w:val="009175B1"/>
    <w:rPr>
      <w:rFonts w:ascii="CG Times" w:hAnsi="CG Times"/>
      <w:sz w:val="24"/>
      <w:lang w:val="es-ES" w:eastAsia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7954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orgt.diba.cat/es/TramitsPagaments/DeclaracionsICIO/icio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esparreguera.cat/politica-privacitat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5F304D-D618-4DE2-9811-985438FFC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25</TotalTime>
  <Pages>2</Pages>
  <Words>966</Words>
  <Characters>5511</Characters>
  <Application>Microsoft Office Word</Application>
  <DocSecurity>0</DocSecurity>
  <Lines>45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6465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23</cp:revision>
  <cp:lastPrinted>2004-11-23T13:44:00Z</cp:lastPrinted>
  <dcterms:created xsi:type="dcterms:W3CDTF">2022-02-23T16:52:00Z</dcterms:created>
  <dcterms:modified xsi:type="dcterms:W3CDTF">2022-03-29T11:48:00Z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